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11AE3" w14:textId="77777777" w:rsidR="006F440C" w:rsidRDefault="00684503" w:rsidP="00C81263">
      <w:pPr>
        <w:keepNext/>
        <w:keepLines/>
        <w:spacing w:line="360" w:lineRule="auto"/>
        <w:jc w:val="center"/>
        <w:rPr>
          <w:rFonts w:ascii="Tahoma" w:hAnsi="Tahoma" w:cs="Tahoma"/>
          <w:b/>
          <w:sz w:val="18"/>
          <w:szCs w:val="18"/>
        </w:rPr>
      </w:pPr>
      <w:r w:rsidRPr="00FF29D6">
        <w:rPr>
          <w:rFonts w:ascii="Tahoma" w:hAnsi="Tahoma" w:cs="Tahoma"/>
          <w:b/>
          <w:sz w:val="18"/>
          <w:szCs w:val="18"/>
        </w:rPr>
        <w:t>Szczegół</w:t>
      </w:r>
      <w:r w:rsidR="006F440C">
        <w:rPr>
          <w:rFonts w:ascii="Tahoma" w:hAnsi="Tahoma" w:cs="Tahoma"/>
          <w:b/>
          <w:sz w:val="18"/>
          <w:szCs w:val="18"/>
        </w:rPr>
        <w:t xml:space="preserve">owy opis przedmiotu zamówienia </w:t>
      </w:r>
    </w:p>
    <w:p w14:paraId="20C24C8A" w14:textId="20A13E2C" w:rsidR="00684503" w:rsidRPr="00FF29D6" w:rsidRDefault="00684503" w:rsidP="00C81263">
      <w:pPr>
        <w:keepNext/>
        <w:keepLines/>
        <w:spacing w:line="360" w:lineRule="auto"/>
        <w:jc w:val="center"/>
        <w:rPr>
          <w:rFonts w:ascii="Tahoma" w:hAnsi="Tahoma" w:cs="Tahoma"/>
          <w:b/>
          <w:sz w:val="18"/>
          <w:szCs w:val="18"/>
        </w:rPr>
      </w:pPr>
      <w:r w:rsidRPr="00FF29D6">
        <w:rPr>
          <w:rFonts w:ascii="Tahoma" w:hAnsi="Tahoma" w:cs="Tahoma"/>
          <w:b/>
          <w:sz w:val="18"/>
          <w:szCs w:val="18"/>
        </w:rPr>
        <w:t xml:space="preserve">część nr 2 – Dostawa mebli </w:t>
      </w:r>
      <w:r w:rsidR="000C3C0A" w:rsidRPr="00FF29D6">
        <w:rPr>
          <w:rFonts w:ascii="Tahoma" w:hAnsi="Tahoma" w:cs="Tahoma"/>
          <w:b/>
          <w:sz w:val="18"/>
          <w:szCs w:val="18"/>
        </w:rPr>
        <w:t>wraz ze sprzętem RTV</w:t>
      </w:r>
      <w:r w:rsidR="004454DE">
        <w:rPr>
          <w:rFonts w:ascii="Tahoma" w:hAnsi="Tahoma" w:cs="Tahoma"/>
          <w:b/>
          <w:sz w:val="18"/>
          <w:szCs w:val="18"/>
        </w:rPr>
        <w:t xml:space="preserve"> i </w:t>
      </w:r>
      <w:r w:rsidR="000C3C0A" w:rsidRPr="00FF29D6">
        <w:rPr>
          <w:rFonts w:ascii="Tahoma" w:hAnsi="Tahoma" w:cs="Tahoma"/>
          <w:b/>
          <w:sz w:val="18"/>
          <w:szCs w:val="18"/>
        </w:rPr>
        <w:t xml:space="preserve">AGD  </w:t>
      </w:r>
    </w:p>
    <w:p w14:paraId="5F9FB4E7" w14:textId="77777777" w:rsidR="00C61CE3" w:rsidRPr="00FF29D6" w:rsidRDefault="00C61CE3" w:rsidP="00C81263">
      <w:pPr>
        <w:keepNext/>
        <w:keepLines/>
        <w:spacing w:line="36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02A6A1AA" w14:textId="77777777" w:rsidR="00684503" w:rsidRPr="00FF29D6" w:rsidRDefault="00684503" w:rsidP="00C81263">
      <w:pPr>
        <w:pStyle w:val="Akapitzlist"/>
        <w:keepNext/>
        <w:keepLines/>
        <w:numPr>
          <w:ilvl w:val="0"/>
          <w:numId w:val="5"/>
        </w:numPr>
        <w:spacing w:after="0" w:line="360" w:lineRule="auto"/>
        <w:ind w:left="567"/>
        <w:jc w:val="both"/>
        <w:rPr>
          <w:rFonts w:ascii="Tahoma" w:hAnsi="Tahoma" w:cs="Tahoma"/>
          <w:b/>
          <w:sz w:val="18"/>
          <w:szCs w:val="18"/>
        </w:rPr>
      </w:pPr>
      <w:r w:rsidRPr="00FF29D6">
        <w:rPr>
          <w:rFonts w:ascii="Tahoma" w:hAnsi="Tahoma" w:cs="Tahoma"/>
          <w:b/>
          <w:sz w:val="18"/>
          <w:szCs w:val="18"/>
        </w:rPr>
        <w:t xml:space="preserve">Ogólne wymagania dotyczące wykonania dostawy: </w:t>
      </w:r>
    </w:p>
    <w:p w14:paraId="4D94A776" w14:textId="77777777" w:rsidR="00684503" w:rsidRPr="00FF29D6" w:rsidRDefault="00684503" w:rsidP="00C81263">
      <w:pPr>
        <w:keepNext/>
        <w:keepLines/>
        <w:spacing w:line="360" w:lineRule="auto"/>
        <w:jc w:val="both"/>
        <w:rPr>
          <w:rFonts w:ascii="Tahoma" w:hAnsi="Tahoma" w:cs="Tahoma"/>
          <w:b/>
          <w:sz w:val="18"/>
          <w:szCs w:val="18"/>
        </w:rPr>
      </w:pPr>
    </w:p>
    <w:p w14:paraId="5AE941C0" w14:textId="008C63F3" w:rsidR="00684503" w:rsidRPr="00FF29D6" w:rsidRDefault="00D474DD" w:rsidP="00C81263">
      <w:pPr>
        <w:pStyle w:val="Akapitzlist"/>
        <w:keepNext/>
        <w:keepLines/>
        <w:numPr>
          <w:ilvl w:val="0"/>
          <w:numId w:val="2"/>
        </w:numPr>
        <w:spacing w:after="0" w:line="360" w:lineRule="auto"/>
        <w:ind w:left="993" w:hanging="426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Przedmiot zamówienia </w:t>
      </w:r>
      <w:r w:rsidR="00684503" w:rsidRPr="00FF29D6">
        <w:rPr>
          <w:rFonts w:ascii="Tahoma" w:hAnsi="Tahoma" w:cs="Tahoma"/>
          <w:sz w:val="18"/>
          <w:szCs w:val="18"/>
        </w:rPr>
        <w:t>powin</w:t>
      </w:r>
      <w:r>
        <w:rPr>
          <w:rFonts w:ascii="Tahoma" w:hAnsi="Tahoma" w:cs="Tahoma"/>
          <w:sz w:val="18"/>
          <w:szCs w:val="18"/>
        </w:rPr>
        <w:t xml:space="preserve">ien </w:t>
      </w:r>
      <w:r w:rsidR="00684503" w:rsidRPr="00FF29D6">
        <w:rPr>
          <w:rFonts w:ascii="Tahoma" w:hAnsi="Tahoma" w:cs="Tahoma"/>
          <w:sz w:val="18"/>
          <w:szCs w:val="18"/>
        </w:rPr>
        <w:t>być fabrycznie nowe, gotow</w:t>
      </w:r>
      <w:r>
        <w:rPr>
          <w:rFonts w:ascii="Tahoma" w:hAnsi="Tahoma" w:cs="Tahoma"/>
          <w:sz w:val="18"/>
          <w:szCs w:val="18"/>
        </w:rPr>
        <w:t>y</w:t>
      </w:r>
      <w:r w:rsidR="00684503" w:rsidRPr="00FF29D6">
        <w:rPr>
          <w:rFonts w:ascii="Tahoma" w:hAnsi="Tahoma" w:cs="Tahoma"/>
          <w:sz w:val="18"/>
          <w:szCs w:val="18"/>
        </w:rPr>
        <w:t xml:space="preserve"> do użytku, woln</w:t>
      </w:r>
      <w:r>
        <w:rPr>
          <w:rFonts w:ascii="Tahoma" w:hAnsi="Tahoma" w:cs="Tahoma"/>
          <w:sz w:val="18"/>
          <w:szCs w:val="18"/>
        </w:rPr>
        <w:t>y</w:t>
      </w:r>
      <w:r w:rsidR="00684503" w:rsidRPr="00FF29D6">
        <w:rPr>
          <w:rFonts w:ascii="Tahoma" w:hAnsi="Tahoma" w:cs="Tahoma"/>
          <w:sz w:val="18"/>
          <w:szCs w:val="18"/>
        </w:rPr>
        <w:t xml:space="preserve"> od wad jawnych i ukrytych. </w:t>
      </w:r>
    </w:p>
    <w:p w14:paraId="418C5936" w14:textId="3BAFEF31" w:rsidR="00684503" w:rsidRPr="00FF29D6" w:rsidRDefault="00684503" w:rsidP="00C81263">
      <w:pPr>
        <w:pStyle w:val="Akapitzlist"/>
        <w:keepNext/>
        <w:keepLines/>
        <w:numPr>
          <w:ilvl w:val="0"/>
          <w:numId w:val="2"/>
        </w:numPr>
        <w:spacing w:after="0" w:line="360" w:lineRule="auto"/>
        <w:ind w:left="993" w:hanging="426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Wykonanie zamówienia obejmuje dostawę do siedziby Zamawiającego, rozładunek, wniesienie do poszczególnych domków, montaż i ustawienie wg wskazań Zamawiającego. </w:t>
      </w:r>
    </w:p>
    <w:p w14:paraId="40474D20" w14:textId="01AA6103" w:rsidR="00684503" w:rsidRDefault="00684503" w:rsidP="00C81263">
      <w:pPr>
        <w:pStyle w:val="Akapitzlist"/>
        <w:keepNext/>
        <w:keepLines/>
        <w:numPr>
          <w:ilvl w:val="0"/>
          <w:numId w:val="2"/>
        </w:numPr>
        <w:spacing w:after="0" w:line="360" w:lineRule="auto"/>
        <w:ind w:left="993" w:hanging="426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Korpusy szaf – obejmujące wieńce, ściany boczne i ściany tylne (tzw. „plecy”) oraz półki konstrukcyjne – winny zostać zamontowane (skręcone przy pomocy złączy mimośrodkowych i sklejone) w procesie wykonania w całości i dostarczone w całości. </w:t>
      </w:r>
    </w:p>
    <w:p w14:paraId="73B314A4" w14:textId="6DC900B1" w:rsidR="00CB0B04" w:rsidRPr="00FF29D6" w:rsidRDefault="00CB0B04" w:rsidP="00C81263">
      <w:pPr>
        <w:pStyle w:val="Akapitzlist"/>
        <w:keepNext/>
        <w:keepLines/>
        <w:numPr>
          <w:ilvl w:val="0"/>
          <w:numId w:val="2"/>
        </w:numPr>
        <w:spacing w:after="0" w:line="360" w:lineRule="auto"/>
        <w:ind w:left="993" w:hanging="426"/>
        <w:jc w:val="both"/>
        <w:rPr>
          <w:rFonts w:ascii="Tahoma" w:hAnsi="Tahoma" w:cs="Tahoma"/>
          <w:sz w:val="18"/>
          <w:szCs w:val="18"/>
        </w:rPr>
      </w:pPr>
      <w:r w:rsidRPr="00377006">
        <w:rPr>
          <w:rFonts w:ascii="Tahoma" w:hAnsi="Tahoma" w:cs="Tahoma"/>
          <w:sz w:val="18"/>
          <w:szCs w:val="18"/>
        </w:rPr>
        <w:t>Wymagany okre</w:t>
      </w:r>
      <w:r>
        <w:rPr>
          <w:rFonts w:ascii="Tahoma" w:hAnsi="Tahoma" w:cs="Tahoma"/>
          <w:sz w:val="18"/>
          <w:szCs w:val="18"/>
        </w:rPr>
        <w:t>s gwarancji na dostarczony towar (w pozycjach, które nie zostały określone)</w:t>
      </w:r>
      <w:r w:rsidRPr="00377006">
        <w:rPr>
          <w:rFonts w:ascii="Tahoma" w:hAnsi="Tahoma" w:cs="Tahoma"/>
          <w:sz w:val="18"/>
          <w:szCs w:val="18"/>
        </w:rPr>
        <w:t xml:space="preserve"> – minim</w:t>
      </w:r>
      <w:r>
        <w:rPr>
          <w:rFonts w:ascii="Tahoma" w:hAnsi="Tahoma" w:cs="Tahoma"/>
          <w:sz w:val="18"/>
          <w:szCs w:val="18"/>
        </w:rPr>
        <w:t>um 24 miesiące od daty odbioru</w:t>
      </w:r>
      <w:r w:rsidRPr="00377006">
        <w:rPr>
          <w:rFonts w:ascii="Tahoma" w:hAnsi="Tahoma" w:cs="Tahoma"/>
          <w:sz w:val="18"/>
          <w:szCs w:val="18"/>
        </w:rPr>
        <w:t>.</w:t>
      </w:r>
      <w:bookmarkStart w:id="0" w:name="_GoBack"/>
      <w:bookmarkEnd w:id="0"/>
    </w:p>
    <w:p w14:paraId="1A978B84" w14:textId="77777777" w:rsidR="00141EBC" w:rsidRPr="00141EBC" w:rsidRDefault="00141EBC" w:rsidP="00141EBC">
      <w:pPr>
        <w:pStyle w:val="Tekstkomentarza"/>
        <w:keepNext/>
        <w:keepLines/>
        <w:spacing w:line="360" w:lineRule="auto"/>
        <w:ind w:left="567"/>
        <w:rPr>
          <w:rFonts w:ascii="Tahoma" w:hAnsi="Tahoma" w:cs="Tahoma"/>
          <w:sz w:val="18"/>
          <w:szCs w:val="18"/>
        </w:rPr>
      </w:pPr>
    </w:p>
    <w:p w14:paraId="367933B7" w14:textId="7A634714" w:rsidR="007D0C7A" w:rsidRPr="00FF29D6" w:rsidRDefault="00684503" w:rsidP="00C81263">
      <w:pPr>
        <w:pStyle w:val="Tekstkomentarza"/>
        <w:keepNext/>
        <w:keepLines/>
        <w:numPr>
          <w:ilvl w:val="0"/>
          <w:numId w:val="5"/>
        </w:numPr>
        <w:spacing w:line="360" w:lineRule="auto"/>
        <w:ind w:left="567" w:hanging="425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b/>
          <w:bCs/>
          <w:sz w:val="18"/>
          <w:szCs w:val="18"/>
        </w:rPr>
        <w:t xml:space="preserve">Wykaz, wymiary i szczegółowy opis </w:t>
      </w:r>
      <w:r w:rsidRPr="00FF29D6">
        <w:rPr>
          <w:rFonts w:ascii="Tahoma" w:hAnsi="Tahoma" w:cs="Tahoma"/>
          <w:b/>
          <w:sz w:val="18"/>
          <w:szCs w:val="18"/>
        </w:rPr>
        <w:t>mebli standardowych:</w:t>
      </w:r>
      <w:r w:rsidR="007D0C7A" w:rsidRPr="00FF29D6">
        <w:rPr>
          <w:rStyle w:val="Odwoaniedokomentarza"/>
          <w:rFonts w:ascii="Tahoma" w:hAnsi="Tahoma" w:cs="Tahoma"/>
          <w:sz w:val="18"/>
          <w:szCs w:val="18"/>
        </w:rPr>
        <w:t xml:space="preserve"> </w:t>
      </w:r>
    </w:p>
    <w:p w14:paraId="3D045C56" w14:textId="77777777" w:rsidR="00064F5C" w:rsidRPr="00FF29D6" w:rsidRDefault="00064F5C" w:rsidP="00C81263">
      <w:pPr>
        <w:pStyle w:val="Akapitzlist"/>
        <w:keepNext/>
        <w:keepLines/>
        <w:spacing w:after="0" w:line="360" w:lineRule="auto"/>
        <w:ind w:left="567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pPr w:leftFromText="141" w:rightFromText="141" w:vertAnchor="text" w:horzAnchor="page" w:tblpX="1846" w:tblpY="-44"/>
        <w:tblW w:w="9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055"/>
        <w:gridCol w:w="756"/>
        <w:gridCol w:w="1664"/>
        <w:gridCol w:w="1691"/>
        <w:gridCol w:w="1227"/>
        <w:gridCol w:w="1267"/>
      </w:tblGrid>
      <w:tr w:rsidR="00745DCC" w:rsidRPr="00FF29D6" w14:paraId="2D50F28A" w14:textId="2FA5BAAB" w:rsidTr="0049719E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12C342C6" w14:textId="77777777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055" w:type="dxa"/>
            <w:shd w:val="clear" w:color="auto" w:fill="auto"/>
            <w:vAlign w:val="center"/>
            <w:hideMark/>
          </w:tcPr>
          <w:p w14:paraId="67E567CA" w14:textId="461FABBD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OPIS (RODZAJ MEBLA</w:t>
            </w:r>
            <w:r w:rsidR="00E0030C">
              <w:rPr>
                <w:rFonts w:ascii="Tahoma" w:hAnsi="Tahoma" w:cs="Tahoma"/>
                <w:b/>
                <w:bCs/>
                <w:sz w:val="18"/>
                <w:szCs w:val="18"/>
              </w:rPr>
              <w:t>/SPRZĘTU</w:t>
            </w: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756" w:type="dxa"/>
            <w:shd w:val="clear" w:color="auto" w:fill="auto"/>
            <w:noWrap/>
            <w:vAlign w:val="center"/>
            <w:hideMark/>
          </w:tcPr>
          <w:p w14:paraId="66CBA39F" w14:textId="77777777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664" w:type="dxa"/>
            <w:vAlign w:val="center"/>
          </w:tcPr>
          <w:p w14:paraId="36B1EE48" w14:textId="2CE4DF70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4 domki 6-osobowe w poniżej opisanej konfiguracji nr 1</w:t>
            </w:r>
          </w:p>
        </w:tc>
        <w:tc>
          <w:tcPr>
            <w:tcW w:w="1691" w:type="dxa"/>
            <w:vAlign w:val="center"/>
          </w:tcPr>
          <w:p w14:paraId="7BCCBD8D" w14:textId="635CA261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3 domki 6-osobowe w poniżej opisanej konfiguracji nr 2</w:t>
            </w:r>
          </w:p>
        </w:tc>
        <w:tc>
          <w:tcPr>
            <w:tcW w:w="1227" w:type="dxa"/>
            <w:vAlign w:val="center"/>
          </w:tcPr>
          <w:p w14:paraId="1BD514AA" w14:textId="2CEC4ACD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4 domki 4-osobowe</w:t>
            </w:r>
            <w:r w:rsidR="00C81263"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w poniżej opisanej konfiguracji nr 1 </w:t>
            </w:r>
          </w:p>
        </w:tc>
        <w:tc>
          <w:tcPr>
            <w:tcW w:w="1267" w:type="dxa"/>
            <w:vAlign w:val="center"/>
          </w:tcPr>
          <w:p w14:paraId="03F6FE7A" w14:textId="7BAAFAC1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4 domki 4-osobowe</w:t>
            </w:r>
            <w:r w:rsidR="00C81263"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w poniżej opisanej konfiguracji nr 1</w:t>
            </w:r>
          </w:p>
        </w:tc>
      </w:tr>
      <w:tr w:rsidR="00745DCC" w:rsidRPr="00FF29D6" w14:paraId="4C75610F" w14:textId="358D4552" w:rsidTr="0049719E">
        <w:trPr>
          <w:trHeight w:val="363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15756191" w14:textId="77777777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32CAB73" w14:textId="73585D66" w:rsidR="00745DCC" w:rsidRPr="00FF29D6" w:rsidRDefault="00745DCC" w:rsidP="00C81263">
            <w:pPr>
              <w:keepNext/>
              <w:keepLines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Kuchnia</w:t>
            </w:r>
            <w:r w:rsidR="00471756" w:rsidRPr="00FF29D6">
              <w:rPr>
                <w:rFonts w:ascii="Tahoma" w:hAnsi="Tahoma" w:cs="Tahoma"/>
                <w:sz w:val="18"/>
                <w:szCs w:val="18"/>
              </w:rPr>
              <w:t xml:space="preserve"> z zabudową</w:t>
            </w:r>
            <w:r w:rsidRPr="00FF29D6">
              <w:rPr>
                <w:rFonts w:ascii="Tahoma" w:hAnsi="Tahoma" w:cs="Tahoma"/>
                <w:sz w:val="18"/>
                <w:szCs w:val="18"/>
              </w:rPr>
              <w:t xml:space="preserve"> wraz z montażem                    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73BA4852" w14:textId="00145A77" w:rsidR="00745DCC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5B599B0" w14:textId="7157FADB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624B9074" w14:textId="3CC2921E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D280920" w14:textId="6FD23C09" w:rsidR="00745DCC" w:rsidRPr="00FF29D6" w:rsidRDefault="00471756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  <w:r w:rsidR="00C81263" w:rsidRPr="00FF29D6">
              <w:rPr>
                <w:rFonts w:ascii="Tahoma" w:hAnsi="Tahoma" w:cs="Tahoma"/>
                <w:sz w:val="18"/>
                <w:szCs w:val="18"/>
              </w:rPr>
              <w:t xml:space="preserve"> – wersja 1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07A91AB5" w14:textId="4D520163" w:rsidR="00745DCC" w:rsidRPr="00FF29D6" w:rsidRDefault="00471756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  <w:r w:rsidR="00C81263" w:rsidRPr="00FF29D6">
              <w:rPr>
                <w:rFonts w:ascii="Tahoma" w:hAnsi="Tahoma" w:cs="Tahoma"/>
                <w:sz w:val="18"/>
                <w:szCs w:val="18"/>
              </w:rPr>
              <w:t xml:space="preserve"> – wersja 2</w:t>
            </w:r>
          </w:p>
        </w:tc>
      </w:tr>
      <w:tr w:rsidR="00745DCC" w:rsidRPr="00FF29D6" w14:paraId="0521BFE1" w14:textId="7D7242E7" w:rsidTr="0049719E">
        <w:trPr>
          <w:trHeight w:val="225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E194C3F" w14:textId="77777777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2.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B8EF7E3" w14:textId="30D61B00" w:rsidR="00745DCC" w:rsidRPr="00FF29D6" w:rsidRDefault="00745DCC" w:rsidP="00C81263">
            <w:pPr>
              <w:keepNext/>
              <w:keepLines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Stół</w:t>
            </w:r>
            <w:r w:rsidR="001F0A9E" w:rsidRPr="00FF29D6">
              <w:rPr>
                <w:rFonts w:ascii="Tahoma" w:hAnsi="Tahoma" w:cs="Tahoma"/>
                <w:sz w:val="18"/>
                <w:szCs w:val="18"/>
              </w:rPr>
              <w:t xml:space="preserve"> do jadalni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76C881A0" w14:textId="7C0192D6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F4DBB42" w14:textId="573F9513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5BAD4A29" w14:textId="0F6C6058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5B10B245" w14:textId="58B3B2AC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237D9E1E" w14:textId="00DA4D06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  <w:tr w:rsidR="001F0A9E" w:rsidRPr="00FF29D6" w14:paraId="5E818010" w14:textId="77777777" w:rsidTr="0049719E">
        <w:trPr>
          <w:trHeight w:val="273"/>
        </w:trPr>
        <w:tc>
          <w:tcPr>
            <w:tcW w:w="562" w:type="dxa"/>
            <w:shd w:val="clear" w:color="auto" w:fill="auto"/>
            <w:noWrap/>
            <w:vAlign w:val="center"/>
          </w:tcPr>
          <w:p w14:paraId="1574C290" w14:textId="3A6B7F15" w:rsidR="001F0A9E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B58D6B2" w14:textId="153EBCF3" w:rsidR="001F0A9E" w:rsidRPr="00FF29D6" w:rsidRDefault="001F0A9E" w:rsidP="00C81263">
            <w:pPr>
              <w:keepNext/>
              <w:keepLines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Stół do jadalni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5A312FF9" w14:textId="27DF4473" w:rsidR="001F0A9E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C0A3DF9" w14:textId="3EF3B410" w:rsidR="001F0A9E" w:rsidRPr="00FF29D6" w:rsidRDefault="001F0A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1FF83D1F" w14:textId="264FAF31" w:rsidR="001F0A9E" w:rsidRPr="00FF29D6" w:rsidRDefault="001F0A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114D8291" w14:textId="00AE40A6" w:rsidR="001F0A9E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65969FE8" w14:textId="37F2C40C" w:rsidR="001F0A9E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745DCC" w:rsidRPr="00FF29D6" w14:paraId="4F0EF3ED" w14:textId="2527A4AA" w:rsidTr="0049719E">
        <w:trPr>
          <w:trHeight w:val="321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7ACACBD0" w14:textId="0D819311" w:rsidR="00745DCC" w:rsidRPr="00FF29D6" w:rsidRDefault="001F0A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  <w:r w:rsidR="00745DCC" w:rsidRPr="00FF29D6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0F9E9CA" w14:textId="77777777" w:rsidR="00745DCC" w:rsidRPr="00FF29D6" w:rsidRDefault="00745DCC" w:rsidP="00C81263">
            <w:pPr>
              <w:keepNext/>
              <w:keepLines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Krzesła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1E8AD4B5" w14:textId="2D23AC64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EEF9B75" w14:textId="2E658AA7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65688777" w14:textId="6E235069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6589B6A" w14:textId="51C99F2B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7CE4D756" w14:textId="3EEC131B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  <w:tr w:rsidR="001F0A9E" w:rsidRPr="00FF29D6" w14:paraId="7013288D" w14:textId="77777777" w:rsidTr="0049719E">
        <w:trPr>
          <w:trHeight w:val="269"/>
        </w:trPr>
        <w:tc>
          <w:tcPr>
            <w:tcW w:w="562" w:type="dxa"/>
            <w:shd w:val="clear" w:color="auto" w:fill="auto"/>
            <w:noWrap/>
            <w:vAlign w:val="center"/>
          </w:tcPr>
          <w:p w14:paraId="0AB0B328" w14:textId="48F72850" w:rsidR="001F0A9E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5.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7D5B0FE" w14:textId="305E7D25" w:rsidR="001F0A9E" w:rsidRPr="00FF29D6" w:rsidRDefault="00F64B98" w:rsidP="00C81263">
            <w:pPr>
              <w:keepNext/>
              <w:keepLines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Krzesła</w:t>
            </w:r>
          </w:p>
        </w:tc>
        <w:tc>
          <w:tcPr>
            <w:tcW w:w="756" w:type="dxa"/>
            <w:shd w:val="clear" w:color="auto" w:fill="FFFFFF" w:themeFill="background1"/>
            <w:noWrap/>
            <w:vAlign w:val="center"/>
          </w:tcPr>
          <w:p w14:paraId="1BF3CEE5" w14:textId="3B51B29E" w:rsidR="001F0A9E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354E78D" w14:textId="33F3D088" w:rsidR="001F0A9E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1B440D8D" w14:textId="2B93ADF3" w:rsidR="001F0A9E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1CC8A17B" w14:textId="4B5CD1B4" w:rsidR="001F0A9E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57E7BB8E" w14:textId="42E5B7B0" w:rsidR="001F0A9E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1F0A9E" w:rsidRPr="00FF29D6" w14:paraId="30E367F0" w14:textId="77777777" w:rsidTr="0049719E">
        <w:trPr>
          <w:trHeight w:val="287"/>
        </w:trPr>
        <w:tc>
          <w:tcPr>
            <w:tcW w:w="562" w:type="dxa"/>
            <w:shd w:val="clear" w:color="auto" w:fill="auto"/>
            <w:noWrap/>
            <w:vAlign w:val="center"/>
          </w:tcPr>
          <w:p w14:paraId="1AE3CA9E" w14:textId="7394DE40" w:rsidR="001F0A9E" w:rsidRPr="00FF29D6" w:rsidRDefault="001F0A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6.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2FE0C8CB" w14:textId="4F163DA2" w:rsidR="001F0A9E" w:rsidRPr="00FF29D6" w:rsidRDefault="001F0A9E" w:rsidP="00C81263">
            <w:pPr>
              <w:keepNext/>
              <w:keepLines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Stolik kawowy 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5D83F2D4" w14:textId="1161ABF6" w:rsidR="001F0A9E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A079C1D" w14:textId="041BD7DC" w:rsidR="001F0A9E" w:rsidRPr="00FF29D6" w:rsidRDefault="001F0A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00FCC9FF" w14:textId="3B34CC78" w:rsidR="001F0A9E" w:rsidRPr="00FF29D6" w:rsidRDefault="001F0A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7CDDFDB8" w14:textId="73C1FA3D" w:rsidR="001F0A9E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6B5B83FD" w14:textId="73A9EB45" w:rsidR="001F0A9E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1F0A9E" w:rsidRPr="00FF29D6" w14:paraId="57B5D89C" w14:textId="77777777" w:rsidTr="0049719E">
        <w:trPr>
          <w:trHeight w:val="263"/>
        </w:trPr>
        <w:tc>
          <w:tcPr>
            <w:tcW w:w="562" w:type="dxa"/>
            <w:shd w:val="clear" w:color="auto" w:fill="auto"/>
            <w:noWrap/>
            <w:vAlign w:val="center"/>
          </w:tcPr>
          <w:p w14:paraId="05984C69" w14:textId="3F2F27BB" w:rsidR="001F0A9E" w:rsidRPr="00FF29D6" w:rsidRDefault="001F0A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7.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EB80A92" w14:textId="197D0FEB" w:rsidR="001F0A9E" w:rsidRPr="00FF29D6" w:rsidRDefault="00F64B98" w:rsidP="00C81263">
            <w:pPr>
              <w:keepNext/>
              <w:keepLines/>
              <w:jc w:val="both"/>
              <w:rPr>
                <w:rFonts w:ascii="Tahoma" w:hAnsi="Tahoma" w:cs="Tahoma"/>
                <w:strike/>
                <w:color w:val="FF0000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Komoda RTV 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357A663F" w14:textId="633E854E" w:rsidR="001F0A9E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3B1453F" w14:textId="5BB671DE" w:rsidR="001F0A9E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32BA4ADE" w14:textId="0F14151E" w:rsidR="001F0A9E" w:rsidRPr="00FF29D6" w:rsidRDefault="001F0A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2FD6FD57" w14:textId="01A5D9FD" w:rsidR="001F0A9E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65C1D283" w14:textId="52A876F5" w:rsidR="001F0A9E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  <w:tr w:rsidR="00F64B98" w:rsidRPr="00FF29D6" w14:paraId="007F3FBA" w14:textId="77777777" w:rsidTr="0049719E">
        <w:trPr>
          <w:trHeight w:val="269"/>
        </w:trPr>
        <w:tc>
          <w:tcPr>
            <w:tcW w:w="562" w:type="dxa"/>
            <w:shd w:val="clear" w:color="auto" w:fill="auto"/>
            <w:noWrap/>
            <w:vAlign w:val="center"/>
          </w:tcPr>
          <w:p w14:paraId="7997434E" w14:textId="3F5BA8E7" w:rsidR="00F64B98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8.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AFE133A" w14:textId="1C53C904" w:rsidR="00F64B98" w:rsidRPr="00FF29D6" w:rsidRDefault="00F64B98" w:rsidP="00C81263">
            <w:pPr>
              <w:keepNext/>
              <w:keepLines/>
              <w:jc w:val="both"/>
              <w:rPr>
                <w:rFonts w:ascii="Tahoma" w:hAnsi="Tahoma" w:cs="Tahoma"/>
                <w:strike/>
                <w:color w:val="FF0000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Komoda </w:t>
            </w:r>
            <w:r w:rsidR="00C03DBD" w:rsidRPr="00FF29D6">
              <w:rPr>
                <w:rFonts w:ascii="Tahoma" w:hAnsi="Tahoma" w:cs="Tahoma"/>
                <w:sz w:val="18"/>
                <w:szCs w:val="18"/>
              </w:rPr>
              <w:t>sypialniana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403476B4" w14:textId="708CF9F8" w:rsidR="00F64B98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7BAC10A" w14:textId="6354865F" w:rsidR="00F64B98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128C7AD2" w14:textId="3CB3E073" w:rsidR="00F64B98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2508A21" w14:textId="5553615D" w:rsidR="00F64B98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56CFE489" w14:textId="0FC614E9" w:rsidR="00F64B98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745DCC" w:rsidRPr="00FF29D6" w14:paraId="1B8CF932" w14:textId="7225E651" w:rsidTr="0049719E">
        <w:trPr>
          <w:trHeight w:val="225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BB0B294" w14:textId="775D7E85" w:rsidR="00745DCC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9</w:t>
            </w:r>
            <w:r w:rsidR="00745DCC" w:rsidRPr="00FF29D6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4BF8553" w14:textId="7E056FCD" w:rsidR="00745DCC" w:rsidRPr="00FF29D6" w:rsidRDefault="00F64B98" w:rsidP="00C81263">
            <w:pPr>
              <w:keepNext/>
              <w:keepLines/>
              <w:jc w:val="both"/>
              <w:rPr>
                <w:rFonts w:ascii="Tahoma" w:hAnsi="Tahoma" w:cs="Tahoma"/>
                <w:strike/>
                <w:color w:val="FF0000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Komoda RTV 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126A856A" w14:textId="6B5E89DD" w:rsidR="00745DCC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F6FA9FD" w14:textId="4CD25D2D" w:rsidR="00745DCC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08A1028F" w14:textId="3D4D7891" w:rsidR="00745DCC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B3825CD" w14:textId="23E869C0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330196CE" w14:textId="262DBA67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  <w:tr w:rsidR="00F64B98" w:rsidRPr="00FF29D6" w14:paraId="7DFFC3D9" w14:textId="77777777" w:rsidTr="0049719E">
        <w:trPr>
          <w:trHeight w:val="259"/>
        </w:trPr>
        <w:tc>
          <w:tcPr>
            <w:tcW w:w="562" w:type="dxa"/>
            <w:shd w:val="clear" w:color="auto" w:fill="auto"/>
            <w:noWrap/>
            <w:vAlign w:val="center"/>
          </w:tcPr>
          <w:p w14:paraId="3CA2C606" w14:textId="62558869" w:rsidR="00F64B98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10.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4B93A7B9" w14:textId="7C0837E7" w:rsidR="00F64B98" w:rsidRPr="00FF29D6" w:rsidRDefault="00F64B98" w:rsidP="00C81263">
            <w:pPr>
              <w:keepNext/>
              <w:keepLines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Komoda RTV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7A965259" w14:textId="24DBDD58" w:rsidR="00F64B98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3E220FB" w14:textId="1AF262CC" w:rsidR="00F64B98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451838BE" w14:textId="5FC4FD2E" w:rsidR="00F64B98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4D4598BB" w14:textId="3DE2EDCB" w:rsidR="00F64B98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02011142" w14:textId="45C969D3" w:rsidR="00F64B98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745DCC" w:rsidRPr="00FF29D6" w14:paraId="1778B52D" w14:textId="5F032D88" w:rsidTr="0049719E">
        <w:trPr>
          <w:trHeight w:val="293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A40A3CC" w14:textId="0A9DB0B3" w:rsidR="00745DCC" w:rsidRPr="00FF29D6" w:rsidRDefault="00F64B98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11.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6CD87829" w14:textId="75094BDF" w:rsidR="00745DCC" w:rsidRPr="00FF29D6" w:rsidRDefault="00F64B98" w:rsidP="00C81263">
            <w:pPr>
              <w:keepNext/>
              <w:keepLines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Szafa duża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4786BFCB" w14:textId="21C74EC4" w:rsidR="00745DCC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90BD5CC" w14:textId="6A88E4FE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285F4C84" w14:textId="20C5C42F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7D6F57B5" w14:textId="72135ABC" w:rsidR="00745DCC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17F6AC4D" w14:textId="6B8CCFA9" w:rsidR="00745DCC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745DCC" w:rsidRPr="00FF29D6" w14:paraId="1CF7A127" w14:textId="6D3CBD0B" w:rsidTr="0049719E">
        <w:trPr>
          <w:trHeight w:val="279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CCB3E71" w14:textId="765A9065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12.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6C272647" w14:textId="5F5D51DB" w:rsidR="00745DCC" w:rsidRPr="00FF29D6" w:rsidRDefault="00D6662C" w:rsidP="00C81263">
            <w:pPr>
              <w:keepNext/>
              <w:keepLines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Szafa mała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34F45898" w14:textId="72589EB6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AEED445" w14:textId="0833E1C8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0CC6C9DB" w14:textId="6D900A30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5921FED" w14:textId="32926EF9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4E2D3C3E" w14:textId="36B824CB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  <w:tr w:rsidR="00745DCC" w:rsidRPr="00FF29D6" w14:paraId="424828CC" w14:textId="386CEA12" w:rsidTr="0049719E">
        <w:trPr>
          <w:trHeight w:val="255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62EE1827" w14:textId="68B908E8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13</w:t>
            </w:r>
            <w:r w:rsidR="00745DCC" w:rsidRPr="00FF29D6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632178D7" w14:textId="5279FA63" w:rsidR="00745DCC" w:rsidRPr="00FF29D6" w:rsidRDefault="00D6662C" w:rsidP="00C81263">
            <w:pPr>
              <w:keepNext/>
              <w:keepLines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Szafka nocna sypialnia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1625C6CB" w14:textId="762567DA" w:rsidR="00745DCC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AB87817" w14:textId="1D979CAD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003B3103" w14:textId="5C625E01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81D2C2B" w14:textId="2801599A" w:rsidR="00745DCC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455C7C52" w14:textId="56D73E96" w:rsidR="00745DCC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745DCC" w:rsidRPr="00FF29D6" w14:paraId="275D6437" w14:textId="081A3015" w:rsidTr="0049719E">
        <w:trPr>
          <w:trHeight w:val="287"/>
        </w:trPr>
        <w:tc>
          <w:tcPr>
            <w:tcW w:w="562" w:type="dxa"/>
            <w:shd w:val="clear" w:color="auto" w:fill="auto"/>
            <w:noWrap/>
            <w:vAlign w:val="center"/>
          </w:tcPr>
          <w:p w14:paraId="47B73DFC" w14:textId="03C1A4EA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14</w:t>
            </w:r>
            <w:r w:rsidR="00745DCC" w:rsidRPr="00FF29D6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BD1C38A" w14:textId="279D0CFC" w:rsidR="00745DCC" w:rsidRPr="00FF29D6" w:rsidRDefault="00745DCC" w:rsidP="00C81263">
            <w:pPr>
              <w:keepNext/>
              <w:keepLines/>
              <w:rPr>
                <w:rFonts w:ascii="Tahoma" w:hAnsi="Tahoma" w:cs="Tahoma"/>
                <w:strike/>
                <w:color w:val="FF0000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Szafka nocna sypialnia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19475A8E" w14:textId="7A47A6C4" w:rsidR="00745DCC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169AFC2" w14:textId="64AF327C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2E888BD4" w14:textId="745D1E26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47692280" w14:textId="4354B81E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6FB34462" w14:textId="2428214E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  <w:tr w:rsidR="00D6662C" w:rsidRPr="00FF29D6" w14:paraId="18BA26EF" w14:textId="77777777" w:rsidTr="0049719E">
        <w:trPr>
          <w:trHeight w:val="263"/>
        </w:trPr>
        <w:tc>
          <w:tcPr>
            <w:tcW w:w="562" w:type="dxa"/>
            <w:shd w:val="clear" w:color="auto" w:fill="auto"/>
            <w:noWrap/>
            <w:vAlign w:val="center"/>
          </w:tcPr>
          <w:p w14:paraId="111A54B2" w14:textId="59156195" w:rsidR="00D6662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15.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A2FEF61" w14:textId="3159B22E" w:rsidR="00D6662C" w:rsidRPr="00FF29D6" w:rsidRDefault="00D6662C" w:rsidP="00C81263">
            <w:pPr>
              <w:keepNext/>
              <w:keepLines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Szafka nocna sypialnia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5BFF375A" w14:textId="29D5A4A4" w:rsidR="00D6662C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8FB4CBD" w14:textId="3A5D0F79" w:rsidR="00D6662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0BBBCEB9" w14:textId="1F91277F" w:rsidR="00D6662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EF63D70" w14:textId="51684D85" w:rsidR="00D6662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079FCE4D" w14:textId="2972D5FD" w:rsidR="00D6662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  <w:tr w:rsidR="00745DCC" w:rsidRPr="00FF29D6" w14:paraId="5D4EA106" w14:textId="4B534AA1" w:rsidTr="0049719E">
        <w:trPr>
          <w:trHeight w:val="281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6551E5C9" w14:textId="487244C0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16.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1E93B65" w14:textId="4B698823" w:rsidR="00745DCC" w:rsidRPr="00FF29D6" w:rsidRDefault="00745DCC" w:rsidP="00C81263">
            <w:pPr>
              <w:keepNext/>
              <w:keepLines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Komoda sypialnia </w:t>
            </w:r>
            <w:r w:rsidR="00D6662C" w:rsidRPr="00FF29D6">
              <w:rPr>
                <w:rFonts w:ascii="Tahoma" w:hAnsi="Tahoma" w:cs="Tahoma"/>
                <w:sz w:val="18"/>
                <w:szCs w:val="18"/>
              </w:rPr>
              <w:t>duża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3B985055" w14:textId="720ED610" w:rsidR="00745DCC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F48BD3D" w14:textId="508F6CDB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51F7A193" w14:textId="24DCDA73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6B558F0" w14:textId="35880940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5562D309" w14:textId="3ED7BAE3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  <w:tr w:rsidR="00745DCC" w:rsidRPr="00FF29D6" w14:paraId="6DDE82DF" w14:textId="4B46E439" w:rsidTr="0049719E">
        <w:trPr>
          <w:trHeight w:val="325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C843C59" w14:textId="47DDE2BB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17</w:t>
            </w:r>
            <w:r w:rsidR="00745DCC" w:rsidRPr="00FF29D6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680BDBA6" w14:textId="2A98855A" w:rsidR="00745DCC" w:rsidRPr="00FF29D6" w:rsidRDefault="00745DCC" w:rsidP="00C81263">
            <w:pPr>
              <w:keepNext/>
              <w:keepLines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Konsola sypialnia </w:t>
            </w:r>
            <w:r w:rsidR="00D6662C" w:rsidRPr="00FF29D6">
              <w:rPr>
                <w:rFonts w:ascii="Tahoma" w:hAnsi="Tahoma" w:cs="Tahoma"/>
                <w:sz w:val="18"/>
                <w:szCs w:val="18"/>
              </w:rPr>
              <w:t xml:space="preserve">mała 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29F66DC9" w14:textId="60A1EAE9" w:rsidR="00745DCC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F549ACA" w14:textId="454624A1" w:rsidR="00745DCC" w:rsidRPr="00FF29D6" w:rsidRDefault="00745DC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717AB64B" w14:textId="3EF349A0" w:rsidR="00745DCC" w:rsidRPr="00FF29D6" w:rsidRDefault="00D6662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1A6D9BD" w14:textId="752959BF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79AE4462" w14:textId="4E64F8EF" w:rsidR="00745DCC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  <w:tr w:rsidR="004F5B9E" w:rsidRPr="00FF29D6" w14:paraId="398AB7AA" w14:textId="77777777" w:rsidTr="0049719E">
        <w:trPr>
          <w:trHeight w:val="325"/>
        </w:trPr>
        <w:tc>
          <w:tcPr>
            <w:tcW w:w="562" w:type="dxa"/>
            <w:shd w:val="clear" w:color="auto" w:fill="auto"/>
            <w:noWrap/>
            <w:vAlign w:val="center"/>
          </w:tcPr>
          <w:p w14:paraId="35CACA1E" w14:textId="52115005" w:rsidR="004F5B9E" w:rsidRPr="00FF29D6" w:rsidRDefault="004F5B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18.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3FB8ACA7" w14:textId="0A2BEC34" w:rsidR="004F5B9E" w:rsidRPr="00FF29D6" w:rsidRDefault="004F5B9E" w:rsidP="00C81263">
            <w:pPr>
              <w:keepNext/>
              <w:keepLines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Komoda sypialniana mała 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2AC44EA6" w14:textId="3EBDD8D7" w:rsidR="004F5B9E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809F0D3" w14:textId="5539A8D2" w:rsidR="004F5B9E" w:rsidRPr="00FF29D6" w:rsidRDefault="004F5B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4068A32C" w14:textId="22BD5A30" w:rsidR="004F5B9E" w:rsidRPr="00FF29D6" w:rsidRDefault="004F5B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0948A4A2" w14:textId="12AECF1B" w:rsidR="004F5B9E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42E07F91" w14:textId="574BEFF6" w:rsidR="004F5B9E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  <w:tr w:rsidR="004F5B9E" w:rsidRPr="00FF29D6" w14:paraId="5FFF3148" w14:textId="77777777" w:rsidTr="0049719E">
        <w:trPr>
          <w:trHeight w:val="325"/>
        </w:trPr>
        <w:tc>
          <w:tcPr>
            <w:tcW w:w="562" w:type="dxa"/>
            <w:shd w:val="clear" w:color="auto" w:fill="auto"/>
            <w:noWrap/>
            <w:vAlign w:val="center"/>
          </w:tcPr>
          <w:p w14:paraId="314547AD" w14:textId="29DD4C59" w:rsidR="004F5B9E" w:rsidRPr="00FF29D6" w:rsidRDefault="004F5B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19.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49DB894B" w14:textId="2C3DACCB" w:rsidR="004F5B9E" w:rsidRPr="00FF29D6" w:rsidRDefault="004F5B9E" w:rsidP="00C81263">
            <w:pPr>
              <w:keepNext/>
              <w:keepLines/>
              <w:jc w:val="both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Fotel do sypialni  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062EED19" w14:textId="14349509" w:rsidR="004F5B9E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14A8C4E" w14:textId="29C6C20F" w:rsidR="004F5B9E" w:rsidRPr="00FF29D6" w:rsidRDefault="004F5B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33F57D54" w14:textId="490F771D" w:rsidR="004F5B9E" w:rsidRPr="00FF29D6" w:rsidRDefault="004F5B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6BD5D60E" w14:textId="65A7145C" w:rsidR="004F5B9E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0581CF6D" w14:textId="55C5012F" w:rsidR="004F5B9E" w:rsidRPr="00FF29D6" w:rsidRDefault="00C03DB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4F5B9E" w:rsidRPr="00FF29D6" w14:paraId="01D1BF9B" w14:textId="77777777" w:rsidTr="0049719E">
        <w:trPr>
          <w:trHeight w:val="287"/>
        </w:trPr>
        <w:tc>
          <w:tcPr>
            <w:tcW w:w="562" w:type="dxa"/>
            <w:shd w:val="clear" w:color="auto" w:fill="auto"/>
            <w:noWrap/>
            <w:vAlign w:val="center"/>
          </w:tcPr>
          <w:p w14:paraId="2399517D" w14:textId="06A32C56" w:rsidR="004F5B9E" w:rsidRPr="00FF29D6" w:rsidRDefault="004F5B9E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20.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4BD7ED7E" w14:textId="20590CB1" w:rsidR="004F5B9E" w:rsidRPr="00FF29D6" w:rsidRDefault="00830C3D" w:rsidP="00C81263">
            <w:pPr>
              <w:keepNext/>
              <w:keepLines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Komoda sypialnia mała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35BEE6BF" w14:textId="40464772" w:rsidR="004F5B9E" w:rsidRPr="00FF29D6" w:rsidRDefault="00C81263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7A6FD68" w14:textId="1348AD75" w:rsidR="004F5B9E" w:rsidRPr="00FF29D6" w:rsidRDefault="00830C3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5C547EAF" w14:textId="66331C19" w:rsidR="004F5B9E" w:rsidRPr="00FF29D6" w:rsidRDefault="00830C3D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08CDBD0" w14:textId="17419034" w:rsidR="004F5B9E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26D9850B" w14:textId="4945DA94" w:rsidR="004F5B9E" w:rsidRPr="00FF29D6" w:rsidRDefault="00CB7151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  <w:tr w:rsidR="000C3C0A" w:rsidRPr="00FF29D6" w14:paraId="2C576301" w14:textId="77777777" w:rsidTr="0049719E">
        <w:trPr>
          <w:trHeight w:val="287"/>
        </w:trPr>
        <w:tc>
          <w:tcPr>
            <w:tcW w:w="562" w:type="dxa"/>
            <w:shd w:val="clear" w:color="auto" w:fill="auto"/>
            <w:noWrap/>
            <w:vAlign w:val="center"/>
          </w:tcPr>
          <w:p w14:paraId="4175B6E9" w14:textId="2F7DFA80" w:rsidR="000C3C0A" w:rsidRPr="00FF29D6" w:rsidRDefault="000C3C0A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21. 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5BF6E2B5" w14:textId="07233BE5" w:rsidR="000C3C0A" w:rsidRPr="00FF29D6" w:rsidRDefault="000C3C0A" w:rsidP="00C81263">
            <w:pPr>
              <w:keepNext/>
              <w:keepLines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Telewizor 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29642055" w14:textId="6DBD7889" w:rsidR="000C3C0A" w:rsidRPr="00FF29D6" w:rsidRDefault="000C3C0A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13929E9" w14:textId="6186A32E" w:rsidR="000C3C0A" w:rsidRPr="00FF29D6" w:rsidRDefault="000C3C0A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090978A2" w14:textId="052EF6F1" w:rsidR="000C3C0A" w:rsidRPr="00FF29D6" w:rsidRDefault="000C3C0A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4B65A00A" w14:textId="75C42176" w:rsidR="000C3C0A" w:rsidRPr="00FF29D6" w:rsidRDefault="000C3C0A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14B98606" w14:textId="0044A8A1" w:rsidR="000C3C0A" w:rsidRPr="00FF29D6" w:rsidRDefault="000C3C0A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</w:tr>
      <w:tr w:rsidR="00064F5C" w:rsidRPr="00FF29D6" w14:paraId="21576C39" w14:textId="77777777" w:rsidTr="0049719E">
        <w:trPr>
          <w:trHeight w:val="287"/>
        </w:trPr>
        <w:tc>
          <w:tcPr>
            <w:tcW w:w="562" w:type="dxa"/>
            <w:shd w:val="clear" w:color="auto" w:fill="auto"/>
            <w:noWrap/>
            <w:vAlign w:val="center"/>
          </w:tcPr>
          <w:p w14:paraId="5FAA30CD" w14:textId="678FB587" w:rsidR="00064F5C" w:rsidRPr="00FF29D6" w:rsidRDefault="00064F5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22.</w:t>
            </w:r>
          </w:p>
        </w:tc>
        <w:tc>
          <w:tcPr>
            <w:tcW w:w="2055" w:type="dxa"/>
            <w:shd w:val="clear" w:color="auto" w:fill="auto"/>
            <w:vAlign w:val="center"/>
          </w:tcPr>
          <w:p w14:paraId="1F1F16B2" w14:textId="52DD6E0F" w:rsidR="00064F5C" w:rsidRPr="00FF29D6" w:rsidRDefault="00064F5C" w:rsidP="00C81263">
            <w:pPr>
              <w:keepNext/>
              <w:keepLines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Pralka </w:t>
            </w:r>
          </w:p>
        </w:tc>
        <w:tc>
          <w:tcPr>
            <w:tcW w:w="756" w:type="dxa"/>
            <w:shd w:val="clear" w:color="auto" w:fill="auto"/>
            <w:noWrap/>
            <w:vAlign w:val="center"/>
          </w:tcPr>
          <w:p w14:paraId="06B66590" w14:textId="2986E803" w:rsidR="00064F5C" w:rsidRPr="00FF29D6" w:rsidRDefault="00C45F9B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E62EFF3" w14:textId="47D18D46" w:rsidR="00064F5C" w:rsidRPr="00FF29D6" w:rsidRDefault="00064F5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691" w:type="dxa"/>
            <w:shd w:val="clear" w:color="auto" w:fill="auto"/>
            <w:vAlign w:val="center"/>
          </w:tcPr>
          <w:p w14:paraId="549BFE50" w14:textId="4D2584F4" w:rsidR="00064F5C" w:rsidRPr="00FF29D6" w:rsidRDefault="00064F5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7F783660" w14:textId="0C31B4CF" w:rsidR="00064F5C" w:rsidRPr="00FF29D6" w:rsidRDefault="006F440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41CAEF9F" w14:textId="09681D55" w:rsidR="00064F5C" w:rsidRPr="00FF29D6" w:rsidRDefault="006F440C" w:rsidP="00C81263">
            <w:pPr>
              <w:keepNext/>
              <w:keepLines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</w:tr>
    </w:tbl>
    <w:p w14:paraId="127D36B6" w14:textId="77777777" w:rsidR="0049719E" w:rsidRDefault="0049719E" w:rsidP="0049719E">
      <w:pPr>
        <w:keepNext/>
        <w:keepLines/>
        <w:spacing w:line="360" w:lineRule="auto"/>
        <w:contextualSpacing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033E0350" w14:textId="77777777" w:rsidR="0049719E" w:rsidRDefault="0049719E" w:rsidP="0049719E">
      <w:pPr>
        <w:keepNext/>
        <w:keepLines/>
        <w:spacing w:line="360" w:lineRule="auto"/>
        <w:contextualSpacing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  <w:r>
        <w:rPr>
          <w:rFonts w:ascii="Tahoma" w:hAnsi="Tahoma" w:cs="Tahoma"/>
          <w:b/>
          <w:bCs/>
          <w:sz w:val="18"/>
          <w:szCs w:val="18"/>
          <w:u w:val="single"/>
        </w:rPr>
        <w:t>Wykonawca oferuje</w:t>
      </w:r>
      <w:r>
        <w:rPr>
          <w:rFonts w:ascii="Tahoma" w:hAnsi="Tahoma" w:cs="Tahoma"/>
          <w:bCs/>
          <w:sz w:val="18"/>
          <w:szCs w:val="18"/>
        </w:rPr>
        <w:t>:</w:t>
      </w:r>
      <w:r>
        <w:rPr>
          <w:rFonts w:ascii="Tahoma" w:hAnsi="Tahoma" w:cs="Tahoma"/>
          <w:b/>
          <w:bCs/>
          <w:sz w:val="18"/>
          <w:szCs w:val="18"/>
          <w:u w:val="single"/>
        </w:rPr>
        <w:t xml:space="preserve"> </w:t>
      </w:r>
    </w:p>
    <w:tbl>
      <w:tblPr>
        <w:tblpPr w:leftFromText="141" w:rightFromText="141" w:bottomFromText="160" w:vertAnchor="text" w:horzAnchor="margin" w:tblpY="239"/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2980"/>
        <w:gridCol w:w="1418"/>
        <w:gridCol w:w="1555"/>
        <w:gridCol w:w="2121"/>
      </w:tblGrid>
      <w:tr w:rsidR="0049719E" w14:paraId="711BCA67" w14:textId="77777777" w:rsidTr="0049719E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11CB6E" w14:textId="77777777" w:rsidR="0049719E" w:rsidRPr="0049719E" w:rsidRDefault="0049719E" w:rsidP="0049719E">
            <w:pPr>
              <w:contextualSpacing/>
              <w:jc w:val="center"/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r w:rsidRPr="0049719E">
              <w:rPr>
                <w:rFonts w:ascii="Tahoma" w:hAnsi="Tahoma" w:cs="Tahoma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B64415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b/>
                <w:bCs/>
                <w:sz w:val="18"/>
                <w:szCs w:val="18"/>
              </w:rPr>
              <w:t>WYKAZ MEBLI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15EB39F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b/>
                <w:bCs/>
                <w:sz w:val="18"/>
                <w:szCs w:val="18"/>
              </w:rPr>
              <w:t>PRODUCENT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1D9402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TYP/MODEL 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C3E1E1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b/>
                <w:bCs/>
                <w:sz w:val="18"/>
                <w:szCs w:val="18"/>
              </w:rPr>
              <w:t>Dodatkowe</w:t>
            </w:r>
          </w:p>
          <w:p w14:paraId="0BBD1D5A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b/>
                <w:bCs/>
                <w:sz w:val="18"/>
                <w:szCs w:val="18"/>
              </w:rPr>
              <w:t>Informacje (w tym okres udzielonej gwarancji)</w:t>
            </w:r>
          </w:p>
        </w:tc>
      </w:tr>
      <w:tr w:rsidR="0049719E" w14:paraId="167C8112" w14:textId="77777777" w:rsidTr="0049719E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230C0E9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658F46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364818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78AE7C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CACF39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b/>
                <w:bCs/>
                <w:sz w:val="18"/>
                <w:szCs w:val="18"/>
              </w:rPr>
              <w:t>5</w:t>
            </w:r>
          </w:p>
        </w:tc>
      </w:tr>
      <w:tr w:rsidR="0049719E" w14:paraId="288A6695" w14:textId="77777777" w:rsidTr="0049719E">
        <w:trPr>
          <w:trHeight w:val="36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04E54" w14:textId="27A228AD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1.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FB30A" w14:textId="61E45801" w:rsidR="0049719E" w:rsidRDefault="0049719E" w:rsidP="0049719E">
            <w:pPr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Kuchnia z zabudową AGD</w:t>
            </w:r>
            <w:r>
              <w:rPr>
                <w:rFonts w:ascii="Tahoma" w:hAnsi="Tahoma" w:cs="Tahoma"/>
                <w:sz w:val="18"/>
                <w:szCs w:val="18"/>
              </w:rPr>
              <w:t>:</w:t>
            </w:r>
          </w:p>
          <w:p w14:paraId="47EF29C8" w14:textId="77777777" w:rsidR="0049719E" w:rsidRDefault="0049719E" w:rsidP="0049719E">
            <w:pPr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Zlewozmywak</w:t>
            </w:r>
          </w:p>
          <w:p w14:paraId="3D22B120" w14:textId="77777777" w:rsidR="0049719E" w:rsidRDefault="0049719E" w:rsidP="0049719E">
            <w:pPr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Bateria</w:t>
            </w:r>
          </w:p>
          <w:p w14:paraId="76F1FFCC" w14:textId="77777777" w:rsidR="0049719E" w:rsidRDefault="0049719E" w:rsidP="0049719E">
            <w:pPr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Płyta indukcyjna </w:t>
            </w:r>
          </w:p>
          <w:p w14:paraId="3CEF39E2" w14:textId="77777777" w:rsidR="0049719E" w:rsidRDefault="0049719E" w:rsidP="0049719E">
            <w:pPr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Okap teleskopowy</w:t>
            </w:r>
          </w:p>
          <w:p w14:paraId="408C67D9" w14:textId="77777777" w:rsidR="0049719E" w:rsidRDefault="0049719E" w:rsidP="0049719E">
            <w:pPr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Zmywarka</w:t>
            </w:r>
          </w:p>
          <w:p w14:paraId="0C79CE9A" w14:textId="629EE288" w:rsidR="0049719E" w:rsidRPr="0049719E" w:rsidRDefault="0049719E" w:rsidP="0049719E">
            <w:pPr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Piekarnik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7F79481" w14:textId="77777777" w:rsidR="0049719E" w:rsidRPr="0049719E" w:rsidRDefault="0049719E" w:rsidP="0049719E">
            <w:pPr>
              <w:contextualSpacing/>
              <w:jc w:val="center"/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008F94C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350A9AE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3CF925C8" w14:textId="77777777" w:rsidTr="0049719E">
        <w:trPr>
          <w:trHeight w:val="27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E2AF5" w14:textId="3F3E18D8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2.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2E81F" w14:textId="4C4BE571" w:rsidR="0049719E" w:rsidRPr="0049719E" w:rsidRDefault="0049719E" w:rsidP="0049719E">
            <w:pPr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Stół do jadalni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55FD569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88B096A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8F5137C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0EDCD820" w14:textId="77777777" w:rsidTr="0049719E">
        <w:trPr>
          <w:trHeight w:val="26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B4A2A" w14:textId="2DED93C2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3.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054D" w14:textId="0E4A37BF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Stół do jadalni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ADD1EDB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FF5A721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E19624C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6A2DAD9A" w14:textId="77777777" w:rsidTr="0049719E">
        <w:trPr>
          <w:trHeight w:val="27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8D928" w14:textId="50494BB0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4.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FB0BE" w14:textId="26E98CB6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Krzesła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51C415C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8046C8B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CC4EFBB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5CD2555E" w14:textId="77777777" w:rsidTr="0049719E">
        <w:trPr>
          <w:trHeight w:val="26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6FCD1" w14:textId="68C7D990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5.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DA63C" w14:textId="55F25309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Krzesła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A0F0A23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E04BF5A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2DA2FB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2532879F" w14:textId="77777777" w:rsidTr="0049719E">
        <w:trPr>
          <w:trHeight w:val="27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035ACA" w14:textId="4C68656C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6.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EDA70" w14:textId="5C07C250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 xml:space="preserve">Stolik kawowy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CCED979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679C82F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90162A7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6D1064A9" w14:textId="77777777" w:rsidTr="0049719E">
        <w:trPr>
          <w:trHeight w:val="28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3F9F9" w14:textId="30B66E59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7.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98D9D" w14:textId="61B42CC3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 xml:space="preserve">Komoda RTV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6DA96CD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AD81D59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EAC83A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210DC0F9" w14:textId="77777777" w:rsidTr="0049719E">
        <w:trPr>
          <w:trHeight w:val="25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B8591" w14:textId="58262C46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8.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B3AF" w14:textId="4B7D67CC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Komoda sypialniana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01D40A1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D45244C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08E6035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17549E35" w14:textId="77777777" w:rsidTr="0049719E">
        <w:trPr>
          <w:trHeight w:val="27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B5AD99" w14:textId="2503EC4E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9.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19C3A" w14:textId="228D3518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 xml:space="preserve">Komoda RTV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8632826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F0813CB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3EC325C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7831CBC9" w14:textId="77777777" w:rsidTr="0049719E">
        <w:trPr>
          <w:trHeight w:val="28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C922C9" w14:textId="1E3A9B82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10.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87D32" w14:textId="496C9022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Komoda RTV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CF7AA86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455BBD6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813BC77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07034A15" w14:textId="77777777" w:rsidTr="0049719E">
        <w:trPr>
          <w:trHeight w:val="27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1536B1" w14:textId="64E2543F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11.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FFCB7" w14:textId="59C6E44E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Szafa duża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3EEDF36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DF5CF38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A1B5E73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1ED64572" w14:textId="77777777" w:rsidTr="0049719E">
        <w:trPr>
          <w:trHeight w:val="27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D05AD" w14:textId="3E3161FF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12.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8DA5" w14:textId="07894F6D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Szafa mała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0E9DDF1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6F428B7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CAB6DD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19E2D261" w14:textId="77777777" w:rsidTr="0049719E">
        <w:trPr>
          <w:trHeight w:val="26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C357F7" w14:textId="39B8CFA1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13.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8E9A" w14:textId="020234D3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Szafka nocna sypialnia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6F564B1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F249D5D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AB5C211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2BB69263" w14:textId="77777777" w:rsidTr="0049719E">
        <w:trPr>
          <w:trHeight w:val="28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45703" w14:textId="29B13442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14.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E323" w14:textId="0E2E84E6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Szafka nocna sypialnia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6D86F69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836E3BD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CCBA645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493C5DB6" w14:textId="77777777" w:rsidTr="0049719E">
        <w:trPr>
          <w:trHeight w:val="274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958261" w14:textId="29AD2986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15.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81CE" w14:textId="731EB578" w:rsidR="0049719E" w:rsidRPr="0049719E" w:rsidRDefault="0049719E" w:rsidP="0049719E">
            <w:pPr>
              <w:contextualSpacing/>
              <w:rPr>
                <w:rFonts w:ascii="Tahoma" w:hAnsi="Tahoma" w:cs="Tahoma"/>
                <w:bCs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Szafka nocna sypialnia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1FB8903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9C41560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274E32F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550C069F" w14:textId="77777777" w:rsidTr="0049719E">
        <w:trPr>
          <w:trHeight w:val="26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36E9DF" w14:textId="6D867D54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16.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6CE6E" w14:textId="5B82E57E" w:rsidR="0049719E" w:rsidRPr="0049719E" w:rsidRDefault="0049719E" w:rsidP="0049719E">
            <w:pPr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Komoda sypialnia duża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51A1134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412B70F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D0572A4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0BE0895F" w14:textId="77777777" w:rsidTr="0049719E">
        <w:trPr>
          <w:trHeight w:val="28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025E8" w14:textId="47AAF4DB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17.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2BE6" w14:textId="0480467C" w:rsidR="0049719E" w:rsidRPr="0049719E" w:rsidRDefault="0049719E" w:rsidP="0049719E">
            <w:pPr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 xml:space="preserve">Konsola sypialnia mała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11FB85A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8F0051A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0076F5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3DC65307" w14:textId="77777777" w:rsidTr="0049719E">
        <w:trPr>
          <w:trHeight w:val="25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2B07E" w14:textId="481CBD1E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18.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99727" w14:textId="118FF8F9" w:rsidR="0049719E" w:rsidRPr="0049719E" w:rsidRDefault="0049719E" w:rsidP="0049719E">
            <w:pPr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 xml:space="preserve">Komoda sypialniana mała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D18BB04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8CB4811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9989630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1E83C93E" w14:textId="77777777" w:rsidTr="0049719E">
        <w:trPr>
          <w:trHeight w:val="29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68CDCC" w14:textId="5B4F3076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19.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E492" w14:textId="08030E11" w:rsidR="0049719E" w:rsidRPr="0049719E" w:rsidRDefault="0049719E" w:rsidP="0049719E">
            <w:pPr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 xml:space="preserve">Fotel do sypialni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5F6CB098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BFA536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E31FB55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4FD160A5" w14:textId="77777777" w:rsidTr="0049719E">
        <w:trPr>
          <w:trHeight w:val="27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ECA33" w14:textId="783F4491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20.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FCB16" w14:textId="2E3656D4" w:rsidR="0049719E" w:rsidRPr="0049719E" w:rsidRDefault="0049719E" w:rsidP="0049719E">
            <w:pPr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Komoda sypialnia mała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F1EEC8D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065A3BB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64713D9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73E4797E" w14:textId="77777777" w:rsidTr="0049719E">
        <w:trPr>
          <w:trHeight w:val="25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40008E" w14:textId="75ADC912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 xml:space="preserve">21. 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22445" w14:textId="2707B160" w:rsidR="0049719E" w:rsidRPr="0049719E" w:rsidRDefault="0049719E" w:rsidP="0049719E">
            <w:pPr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 xml:space="preserve">Telewizor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0165F5C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554FC4C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85FF26F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053CB2B2" w14:textId="77777777" w:rsidTr="0049719E">
        <w:trPr>
          <w:trHeight w:val="28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D54EC" w14:textId="6D2C70D6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>22.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FCC0F" w14:textId="5CF1AE16" w:rsidR="0049719E" w:rsidRPr="0049719E" w:rsidRDefault="0049719E" w:rsidP="0049719E">
            <w:pPr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49719E">
              <w:rPr>
                <w:rFonts w:ascii="Tahoma" w:hAnsi="Tahoma" w:cs="Tahoma"/>
                <w:sz w:val="18"/>
                <w:szCs w:val="18"/>
              </w:rPr>
              <w:t xml:space="preserve">Pralka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0543A02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A424168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AD4152A" w14:textId="77777777" w:rsidR="0049719E" w:rsidRPr="0049719E" w:rsidRDefault="0049719E" w:rsidP="0049719E">
            <w:pPr>
              <w:contextualSpacing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9719E" w14:paraId="0CAF08D3" w14:textId="77777777" w:rsidTr="0049719E">
        <w:trPr>
          <w:trHeight w:val="555"/>
        </w:trPr>
        <w:tc>
          <w:tcPr>
            <w:tcW w:w="906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95C0749" w14:textId="77777777" w:rsidR="0049719E" w:rsidRDefault="0049719E">
            <w:pPr>
              <w:keepNext/>
              <w:keepLines/>
              <w:spacing w:line="360" w:lineRule="auto"/>
              <w:contextualSpacing/>
              <w:jc w:val="both"/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</w:pPr>
          </w:p>
          <w:p w14:paraId="6A90562E" w14:textId="77777777" w:rsidR="0049719E" w:rsidRDefault="0049719E" w:rsidP="0049719E">
            <w:pPr>
              <w:pStyle w:val="Akapitzlist"/>
              <w:keepNext/>
              <w:keepLines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W wykazie mebli należy obowiązkowo wypełnić kolumny 3 – 5</w:t>
            </w:r>
          </w:p>
          <w:p w14:paraId="3E471AAC" w14:textId="77777777" w:rsidR="0049719E" w:rsidRDefault="0049719E" w:rsidP="0049719E">
            <w:pPr>
              <w:pStyle w:val="Akapitzlist"/>
              <w:keepNext/>
              <w:keepLines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 xml:space="preserve">Dla wyrobów </w:t>
            </w:r>
            <w:proofErr w:type="spellStart"/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niekatalogowych</w:t>
            </w:r>
            <w:proofErr w:type="spellEnd"/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 xml:space="preserve"> (wykonanych wg opisu zawartego w SWZ czyli tzw. na zamówienie) – w kolumnie „Typ/Model” należy wpisać np. wyrób własny. </w:t>
            </w:r>
          </w:p>
          <w:p w14:paraId="48D70AE8" w14:textId="77777777" w:rsidR="0049719E" w:rsidRDefault="0049719E" w:rsidP="0049719E">
            <w:pPr>
              <w:pStyle w:val="Akapitzlist"/>
              <w:keepNext/>
              <w:keepLines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 xml:space="preserve">Dla wyrobów katalogowych – w kolumnie „Typ/Model” należy podać typ/model oferowanego towaru. </w:t>
            </w:r>
          </w:p>
          <w:p w14:paraId="7CCA38A0" w14:textId="77777777" w:rsidR="0049719E" w:rsidRDefault="0049719E" w:rsidP="0049719E">
            <w:pPr>
              <w:pStyle w:val="Akapitzlist"/>
              <w:keepNext/>
              <w:keepLines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 xml:space="preserve">Dla wyrobów katalogowych modyfikowanych np. inny wymiar, dodatkowy element – w kolumnie „dodatkowe informacje” należy opisać przewidywane modyfikacje. </w:t>
            </w:r>
          </w:p>
          <w:p w14:paraId="74EB43DD" w14:textId="77777777" w:rsidR="0049719E" w:rsidRDefault="0049719E" w:rsidP="0049719E">
            <w:pPr>
              <w:pStyle w:val="Akapitzlist"/>
              <w:keepNext/>
              <w:keepLines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 xml:space="preserve">Brak zaoferowania któregokolwiek asortymentu wymienionego w powyższym wykazie spowoduje odrzucenie oferty. </w:t>
            </w:r>
          </w:p>
          <w:p w14:paraId="4BFC1FBF" w14:textId="77777777" w:rsidR="0049719E" w:rsidRDefault="0049719E">
            <w:pPr>
              <w:keepNext/>
              <w:keepLines/>
              <w:spacing w:line="360" w:lineRule="auto"/>
              <w:contextualSpacing/>
              <w:jc w:val="both"/>
              <w:rPr>
                <w:rFonts w:ascii="Tahoma" w:hAnsi="Tahoma" w:cs="Tahoma"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Oświadczam, że oferowany przeze mnie przedmiot zamówienia spełnia wszystkie parametry i wymagania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.</w:t>
            </w:r>
          </w:p>
          <w:p w14:paraId="225AB3C3" w14:textId="77777777" w:rsidR="0049719E" w:rsidRDefault="0049719E">
            <w:pPr>
              <w:keepNext/>
              <w:keepLines/>
              <w:spacing w:line="360" w:lineRule="auto"/>
              <w:contextualSpacing/>
              <w:jc w:val="both"/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</w:pPr>
          </w:p>
        </w:tc>
      </w:tr>
    </w:tbl>
    <w:p w14:paraId="41C8EA38" w14:textId="77777777" w:rsidR="0049719E" w:rsidRDefault="0049719E" w:rsidP="00C81263">
      <w:pPr>
        <w:keepNext/>
        <w:keepLines/>
        <w:spacing w:line="360" w:lineRule="auto"/>
        <w:rPr>
          <w:rFonts w:ascii="Tahoma" w:hAnsi="Tahoma" w:cs="Tahoma"/>
          <w:bCs/>
          <w:sz w:val="18"/>
          <w:szCs w:val="18"/>
          <w:u w:val="single"/>
        </w:rPr>
      </w:pPr>
    </w:p>
    <w:p w14:paraId="51D2FC79" w14:textId="77777777" w:rsidR="00C61CE3" w:rsidRPr="00817AD1" w:rsidRDefault="00C61CE3" w:rsidP="00C81263">
      <w:pPr>
        <w:keepNext/>
        <w:keepLines/>
        <w:spacing w:line="360" w:lineRule="auto"/>
        <w:rPr>
          <w:rFonts w:ascii="Tahoma" w:hAnsi="Tahoma" w:cs="Tahoma"/>
          <w:bCs/>
          <w:sz w:val="18"/>
          <w:szCs w:val="18"/>
          <w:u w:val="single"/>
        </w:rPr>
      </w:pPr>
      <w:r w:rsidRPr="00817AD1">
        <w:rPr>
          <w:rFonts w:ascii="Tahoma" w:hAnsi="Tahoma" w:cs="Tahoma"/>
          <w:bCs/>
          <w:sz w:val="18"/>
          <w:szCs w:val="18"/>
          <w:u w:val="single"/>
        </w:rPr>
        <w:t>Tolerancja wymiarów zewnętrznych:</w:t>
      </w:r>
    </w:p>
    <w:p w14:paraId="262C91FD" w14:textId="15813A8D" w:rsidR="00C61CE3" w:rsidRPr="00817AD1" w:rsidRDefault="00C61CE3" w:rsidP="00C81263">
      <w:pPr>
        <w:keepNext/>
        <w:keepLines/>
        <w:spacing w:line="360" w:lineRule="auto"/>
        <w:rPr>
          <w:rFonts w:ascii="Tahoma" w:hAnsi="Tahoma" w:cs="Tahoma"/>
          <w:bCs/>
          <w:sz w:val="18"/>
          <w:szCs w:val="18"/>
        </w:rPr>
      </w:pPr>
      <w:r w:rsidRPr="00817AD1">
        <w:rPr>
          <w:rFonts w:ascii="Tahoma" w:hAnsi="Tahoma" w:cs="Tahoma"/>
          <w:bCs/>
          <w:sz w:val="18"/>
          <w:szCs w:val="18"/>
        </w:rPr>
        <w:t>- dla szaf i stołów wynosi ± 3 cm</w:t>
      </w:r>
    </w:p>
    <w:p w14:paraId="16E95D32" w14:textId="0B8B7A34" w:rsidR="00C61CE3" w:rsidRPr="00817AD1" w:rsidRDefault="00C61CE3" w:rsidP="00C81263">
      <w:pPr>
        <w:keepNext/>
        <w:keepLines/>
        <w:spacing w:line="360" w:lineRule="auto"/>
        <w:rPr>
          <w:rFonts w:ascii="Tahoma" w:hAnsi="Tahoma" w:cs="Tahoma"/>
          <w:bCs/>
          <w:sz w:val="18"/>
          <w:szCs w:val="18"/>
        </w:rPr>
      </w:pPr>
      <w:r w:rsidRPr="00817AD1">
        <w:rPr>
          <w:rFonts w:ascii="Tahoma" w:hAnsi="Tahoma" w:cs="Tahoma"/>
          <w:bCs/>
          <w:sz w:val="18"/>
          <w:szCs w:val="18"/>
        </w:rPr>
        <w:t>- dla krzeseł ±2 cm</w:t>
      </w:r>
    </w:p>
    <w:p w14:paraId="25A0B0C6" w14:textId="77777777" w:rsidR="00C61CE3" w:rsidRPr="00FF29D6" w:rsidRDefault="00C61CE3" w:rsidP="00C81263">
      <w:pPr>
        <w:keepNext/>
        <w:keepLines/>
        <w:spacing w:line="360" w:lineRule="auto"/>
        <w:jc w:val="both"/>
        <w:rPr>
          <w:rFonts w:ascii="Tahoma" w:hAnsi="Tahoma" w:cs="Tahoma"/>
          <w:b/>
          <w:color w:val="FF0000"/>
          <w:sz w:val="18"/>
          <w:szCs w:val="18"/>
        </w:rPr>
      </w:pPr>
    </w:p>
    <w:p w14:paraId="20AA7146" w14:textId="77777777" w:rsidR="00C61CE3" w:rsidRPr="00FF29D6" w:rsidRDefault="00C61CE3" w:rsidP="00C81263">
      <w:pPr>
        <w:keepNext/>
        <w:keepLines/>
        <w:spacing w:line="360" w:lineRule="auto"/>
        <w:jc w:val="both"/>
        <w:rPr>
          <w:rFonts w:ascii="Tahoma" w:hAnsi="Tahoma" w:cs="Tahoma"/>
          <w:b/>
          <w:color w:val="FF0000"/>
          <w:sz w:val="18"/>
          <w:szCs w:val="18"/>
        </w:rPr>
      </w:pPr>
    </w:p>
    <w:p w14:paraId="00057E09" w14:textId="58CE5E5D" w:rsidR="00684503" w:rsidRPr="00817AD1" w:rsidRDefault="00684503" w:rsidP="00C81263">
      <w:pPr>
        <w:keepNext/>
        <w:keepLines/>
        <w:spacing w:line="360" w:lineRule="auto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  <w:r w:rsidRPr="00817AD1">
        <w:rPr>
          <w:rFonts w:ascii="Tahoma" w:hAnsi="Tahoma" w:cs="Tahoma"/>
          <w:b/>
          <w:bCs/>
          <w:sz w:val="18"/>
          <w:szCs w:val="18"/>
          <w:u w:val="single"/>
        </w:rPr>
        <w:t>Pozycja nr 1 Kuchnia</w:t>
      </w:r>
      <w:r w:rsidR="007D0C7A" w:rsidRPr="00817AD1">
        <w:rPr>
          <w:rFonts w:ascii="Tahoma" w:hAnsi="Tahoma" w:cs="Tahoma"/>
          <w:b/>
          <w:bCs/>
          <w:sz w:val="18"/>
          <w:szCs w:val="18"/>
          <w:u w:val="single"/>
        </w:rPr>
        <w:t xml:space="preserve"> wraz ze sprzętem AGD</w:t>
      </w:r>
      <w:r w:rsidR="00C81263" w:rsidRPr="00817AD1">
        <w:rPr>
          <w:rFonts w:ascii="Tahoma" w:hAnsi="Tahoma" w:cs="Tahoma"/>
          <w:b/>
          <w:bCs/>
          <w:sz w:val="18"/>
          <w:szCs w:val="18"/>
          <w:u w:val="single"/>
        </w:rPr>
        <w:t xml:space="preserve"> – konfiguracja nr 1</w:t>
      </w:r>
      <w:r w:rsidR="007D0C7A" w:rsidRPr="00817AD1">
        <w:rPr>
          <w:rFonts w:ascii="Tahoma" w:hAnsi="Tahoma" w:cs="Tahoma"/>
          <w:b/>
          <w:bCs/>
          <w:sz w:val="18"/>
          <w:szCs w:val="18"/>
          <w:u w:val="single"/>
        </w:rPr>
        <w:t xml:space="preserve"> </w:t>
      </w:r>
    </w:p>
    <w:p w14:paraId="2ED87B33" w14:textId="77777777" w:rsidR="007D0C7A" w:rsidRPr="00FF29D6" w:rsidRDefault="007D0C7A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6AFC231" w14:textId="66ECF430" w:rsidR="007D0C7A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14:ligatures w14:val="standardContextual"/>
        </w:rPr>
        <w:drawing>
          <wp:inline distT="0" distB="0" distL="0" distR="0" wp14:anchorId="2B60D5A4" wp14:editId="66D7B596">
            <wp:extent cx="5760720" cy="3435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20DB" w14:textId="77777777" w:rsidR="007D0C7A" w:rsidRPr="00FF29D6" w:rsidRDefault="007D0C7A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C45022D" w14:textId="66138A01" w:rsidR="00471756" w:rsidRPr="00817AD1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  <w:r w:rsidRPr="00817AD1">
        <w:rPr>
          <w:rFonts w:ascii="Tahoma" w:hAnsi="Tahoma" w:cs="Tahoma"/>
          <w:b/>
          <w:bCs/>
          <w:sz w:val="18"/>
          <w:szCs w:val="18"/>
          <w:u w:val="single"/>
        </w:rPr>
        <w:t xml:space="preserve">Wersja nr 1 dla domków 4 osobowych – 4 szt. </w:t>
      </w:r>
    </w:p>
    <w:p w14:paraId="06340009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b/>
          <w:bCs/>
          <w:spacing w:val="-1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kuchnia fronty dolne </w:t>
      </w:r>
    </w:p>
    <w:p w14:paraId="13F20F39" w14:textId="2ED2CB24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Containers\\UBF8T346G9.ms\\WebArchiveCopyPasteTempFiles\\com.microsoft.Word\\nickebo-drzwi-matowy-antracyt__1109212_pe869894_s5.jpg?f=u"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7EFD3FFA" wp14:editId="548C4784">
            <wp:extent cx="2032000" cy="2032000"/>
            <wp:effectExtent l="0" t="0" r="0" b="0"/>
            <wp:docPr id="551535408" name="Obraz 62" descr="NICKEBO Drzwi, Matowy antracyt, 60x8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NICKEBO Drzwi, Matowy antracyt, 60x80 c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483EA8CA" w14:textId="77777777" w:rsidR="00C81263" w:rsidRDefault="00C81263" w:rsidP="00C81263">
      <w:pPr>
        <w:keepNext/>
        <w:keepLines/>
        <w:spacing w:line="360" w:lineRule="auto"/>
        <w:rPr>
          <w:rFonts w:ascii="Tahoma" w:hAnsi="Tahoma" w:cs="Tahoma"/>
          <w:color w:val="484848"/>
          <w:sz w:val="18"/>
          <w:szCs w:val="18"/>
        </w:rPr>
      </w:pPr>
    </w:p>
    <w:p w14:paraId="67685B25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color w:val="484848"/>
          <w:sz w:val="18"/>
          <w:szCs w:val="18"/>
        </w:rPr>
      </w:pPr>
    </w:p>
    <w:p w14:paraId="265F9A0A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color w:val="484848"/>
          <w:sz w:val="18"/>
          <w:szCs w:val="18"/>
        </w:rPr>
      </w:pPr>
    </w:p>
    <w:p w14:paraId="4E1EF19A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color w:val="484848"/>
          <w:sz w:val="18"/>
          <w:szCs w:val="18"/>
        </w:rPr>
      </w:pPr>
    </w:p>
    <w:p w14:paraId="4A9B374F" w14:textId="77777777" w:rsidR="00817AD1" w:rsidRPr="00FF29D6" w:rsidRDefault="00817AD1" w:rsidP="00C81263">
      <w:pPr>
        <w:keepNext/>
        <w:keepLines/>
        <w:spacing w:line="360" w:lineRule="auto"/>
        <w:rPr>
          <w:rFonts w:ascii="Tahoma" w:hAnsi="Tahoma" w:cs="Tahoma"/>
          <w:color w:val="484848"/>
          <w:sz w:val="18"/>
          <w:szCs w:val="18"/>
        </w:rPr>
      </w:pPr>
    </w:p>
    <w:p w14:paraId="26DE383B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Fronty szafki górnej </w:t>
      </w:r>
    </w:p>
    <w:p w14:paraId="36200A06" w14:textId="06EC55CA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Containers\\UBF8T346G9.ms\\WebArchiveCopyPasteTempFiles\\com.microsoft.Word\\veddinge-drzwi-bialy__0648572_pe704991_s5.jpg?f=u"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24A069CC" wp14:editId="39077E97">
            <wp:extent cx="2032000" cy="2032000"/>
            <wp:effectExtent l="0" t="0" r="0" b="0"/>
            <wp:docPr id="18" name="Obraz 31" descr="VEDDINGE Drzwi, biały, 6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EDDINGE Drzwi, biały, 60x60 c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062D52D0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13CEA5BF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Blat </w:t>
      </w:r>
    </w:p>
    <w:p w14:paraId="79B93BFE" w14:textId="2EACCEEB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Containers\\UBF8T346G9.ms\\WebArchiveCopyPasteTempFiles\\com.microsoft.Word\\saeljan-blat-bialy-laminat__0373319_pe553708_s5.jpg?f=u"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6F904BA2" wp14:editId="0DB26B75">
            <wp:extent cx="2032000" cy="2032000"/>
            <wp:effectExtent l="0" t="0" r="0" b="0"/>
            <wp:docPr id="25" name="Obraz 32" descr="SÄLJAN Blat, biały/laminat, 186x3.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ÄLJAN Blat, biały/laminat, 186x3.8 c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523F7489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Panel ścienny </w:t>
      </w:r>
    </w:p>
    <w:p w14:paraId="67668FF2" w14:textId="34C5E32A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10D126AC" wp14:editId="42C54CAE">
            <wp:extent cx="2032000" cy="2032000"/>
            <wp:effectExtent l="0" t="0" r="0" b="0"/>
            <wp:docPr id="26" name="Obraz 31" descr="VEDDINGE Drzwi, biały, 6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EDDINGE Drzwi, biały, 60x60 c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Containers\\UBF8T346G9.ms\\WebArchiveCopyPasteTempFiles\\com.microsoft.Word\\veddinge-drzwi-bialy__0648572_pe704991_s5.jpg?f=u"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64AD317F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6350B545" w14:textId="77777777" w:rsidR="00C81263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54C63B5E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64D93CDA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12F4B821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683DEAA8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418BE152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4A88C53A" w14:textId="77777777" w:rsidR="00817AD1" w:rsidRPr="00FF29D6" w:rsidRDefault="00817AD1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1989CD2A" w14:textId="7C032559" w:rsidR="00C81263" w:rsidRPr="00817AD1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  <w:r w:rsidRPr="00817AD1">
        <w:rPr>
          <w:rFonts w:ascii="Tahoma" w:hAnsi="Tahoma" w:cs="Tahoma"/>
          <w:b/>
          <w:bCs/>
          <w:sz w:val="18"/>
          <w:szCs w:val="18"/>
          <w:u w:val="single"/>
        </w:rPr>
        <w:t xml:space="preserve">Wersja nr 2 dla domków 4 osobowych – 4 szt. </w:t>
      </w:r>
    </w:p>
    <w:p w14:paraId="56907E7A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2FFD4F80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kuchnia fronty  dolne </w:t>
      </w:r>
    </w:p>
    <w:p w14:paraId="23DFB9D8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b/>
          <w:bCs/>
          <w:spacing w:val="-1"/>
          <w:sz w:val="18"/>
          <w:szCs w:val="18"/>
        </w:rPr>
      </w:pPr>
    </w:p>
    <w:p w14:paraId="58E94CDD" w14:textId="77DAD70C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Containers\\UBF8T346G9.ms\\WebArchiveCopyPasteTempFiles\\com.microsoft.Word\\enhet-drzwi-szary-rama__0807151_pe770258_s5.jpg?f=u"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4EDFC266" wp14:editId="79319194">
            <wp:extent cx="2032000" cy="2032000"/>
            <wp:effectExtent l="0" t="0" r="0" b="0"/>
            <wp:docPr id="746922290" name="Obraz 67" descr="ENHET Drzwi, szary rama, 60x7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ENHET Drzwi, szary rama, 60x75 c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0936995F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color w:val="484848"/>
          <w:sz w:val="18"/>
          <w:szCs w:val="18"/>
        </w:rPr>
      </w:pPr>
    </w:p>
    <w:p w14:paraId="0EA6983F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Fronty szafki górnej </w:t>
      </w:r>
    </w:p>
    <w:p w14:paraId="282B6E59" w14:textId="52C1D532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Containers\\UBF8T346G9.ms\\WebArchiveCopyPasteTempFiles\\com.microsoft.Word\\veddinge-drzwi-bialy__0648572_pe704991_s5.jpg?f=u"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7DAAC263" wp14:editId="1AF05843">
            <wp:extent cx="2032000" cy="2032000"/>
            <wp:effectExtent l="0" t="0" r="0" b="0"/>
            <wp:docPr id="28" name="Obraz 31" descr="VEDDINGE Drzwi, biały, 6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EDDINGE Drzwi, biały, 60x60 c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25350E6C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7F7700A6" w14:textId="77777777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Blat </w:t>
      </w:r>
    </w:p>
    <w:p w14:paraId="1360E215" w14:textId="57895DDC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Containers\\UBF8T346G9.ms\\WebArchiveCopyPasteTempFiles\\com.microsoft.Word\\saeljan-blat-bialy-laminat__0373319_pe553708_s5.jpg?f=u"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1176C567" wp14:editId="147FC9B3">
            <wp:extent cx="2032000" cy="2032000"/>
            <wp:effectExtent l="0" t="0" r="0" b="0"/>
            <wp:docPr id="30" name="Obraz 32" descr="SÄLJAN Blat, biały/laminat, 186x3.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ÄLJAN Blat, biały/laminat, 186x3.8 c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2BE2D76A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0F11A577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7446047C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1A05B72E" w14:textId="77777777" w:rsidR="00817AD1" w:rsidRDefault="00817AD1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</w:p>
    <w:p w14:paraId="06CE0A30" w14:textId="3D26F159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Panel ścienny </w:t>
      </w:r>
    </w:p>
    <w:p w14:paraId="29697CA6" w14:textId="266E9F2E" w:rsidR="00C81263" w:rsidRPr="00FF29D6" w:rsidRDefault="00C81263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0569A43C" wp14:editId="40CE3ADC">
            <wp:extent cx="2032000" cy="2032000"/>
            <wp:effectExtent l="0" t="0" r="0" b="0"/>
            <wp:docPr id="31" name="Obraz 31" descr="VEDDINGE Drzwi, biały, 6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EDDINGE Drzwi, biały, 60x60 c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Containers\\UBF8T346G9.ms\\WebArchiveCopyPasteTempFiles\\com.microsoft.Word\\veddinge-drzwi-bialy__0648572_pe704991_s5.jpg?f=u"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5A28366B" w14:textId="335E60EA" w:rsidR="007D0C7A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Zestaw mebli zawiera: </w:t>
      </w:r>
    </w:p>
    <w:p w14:paraId="69992647" w14:textId="506D28C0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- meble i armaturę,</w:t>
      </w:r>
    </w:p>
    <w:p w14:paraId="194A3F5A" w14:textId="293574FB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- blaty</w:t>
      </w:r>
      <w:r w:rsidR="005C170B" w:rsidRPr="00FF29D6">
        <w:rPr>
          <w:rFonts w:ascii="Tahoma" w:hAnsi="Tahoma" w:cs="Tahoma"/>
          <w:sz w:val="18"/>
          <w:szCs w:val="18"/>
        </w:rPr>
        <w:t xml:space="preserve"> (1)</w:t>
      </w:r>
      <w:r w:rsidRPr="00FF29D6">
        <w:rPr>
          <w:rFonts w:ascii="Tahoma" w:hAnsi="Tahoma" w:cs="Tahoma"/>
          <w:sz w:val="18"/>
          <w:szCs w:val="18"/>
        </w:rPr>
        <w:t xml:space="preserve"> i panele ścienne,</w:t>
      </w:r>
    </w:p>
    <w:p w14:paraId="52770DCD" w14:textId="6504E435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- sprzęt AGD, w tym: piekarnik elektryczny, płyta indukcyjna, zmywarka,</w:t>
      </w:r>
    </w:p>
    <w:p w14:paraId="2BCC01EA" w14:textId="7668A170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- zintegrowane oświetlenie. </w:t>
      </w:r>
    </w:p>
    <w:p w14:paraId="437D3FE7" w14:textId="3247D962" w:rsidR="000E3C99" w:rsidRPr="00817AD1" w:rsidRDefault="000E3C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817AD1">
        <w:rPr>
          <w:rFonts w:ascii="Tahoma" w:hAnsi="Tahoma" w:cs="Tahoma"/>
          <w:sz w:val="18"/>
          <w:szCs w:val="18"/>
        </w:rPr>
        <w:t>Gwarancja wszystkich mebli kuchennych</w:t>
      </w:r>
      <w:r w:rsidR="00817AD1">
        <w:rPr>
          <w:rFonts w:ascii="Tahoma" w:hAnsi="Tahoma" w:cs="Tahoma"/>
          <w:sz w:val="18"/>
          <w:szCs w:val="18"/>
        </w:rPr>
        <w:t xml:space="preserve"> -</w:t>
      </w:r>
      <w:r w:rsidR="00090EE7">
        <w:rPr>
          <w:rFonts w:ascii="Tahoma" w:hAnsi="Tahoma" w:cs="Tahoma"/>
          <w:sz w:val="18"/>
          <w:szCs w:val="18"/>
        </w:rPr>
        <w:t xml:space="preserve"> minimum</w:t>
      </w:r>
      <w:r w:rsidRPr="00817AD1">
        <w:rPr>
          <w:rFonts w:ascii="Tahoma" w:hAnsi="Tahoma" w:cs="Tahoma"/>
          <w:sz w:val="18"/>
          <w:szCs w:val="18"/>
        </w:rPr>
        <w:t xml:space="preserve"> 25 lat, baterie kuchenne i zlewozmywaki</w:t>
      </w:r>
      <w:r w:rsidR="00090EE7">
        <w:rPr>
          <w:rFonts w:ascii="Tahoma" w:hAnsi="Tahoma" w:cs="Tahoma"/>
          <w:sz w:val="18"/>
          <w:szCs w:val="18"/>
        </w:rPr>
        <w:t xml:space="preserve"> - minimum</w:t>
      </w:r>
      <w:r w:rsidRPr="00817AD1">
        <w:rPr>
          <w:rFonts w:ascii="Tahoma" w:hAnsi="Tahoma" w:cs="Tahoma"/>
          <w:sz w:val="18"/>
          <w:szCs w:val="18"/>
        </w:rPr>
        <w:t xml:space="preserve"> 10 lat, sprzęt AGD – </w:t>
      </w:r>
      <w:r w:rsidR="00090EE7">
        <w:rPr>
          <w:rFonts w:ascii="Tahoma" w:hAnsi="Tahoma" w:cs="Tahoma"/>
          <w:sz w:val="18"/>
          <w:szCs w:val="18"/>
        </w:rPr>
        <w:t xml:space="preserve">minimum </w:t>
      </w:r>
      <w:r w:rsidRPr="00817AD1">
        <w:rPr>
          <w:rFonts w:ascii="Tahoma" w:hAnsi="Tahoma" w:cs="Tahoma"/>
          <w:sz w:val="18"/>
          <w:szCs w:val="18"/>
        </w:rPr>
        <w:t>5 lat</w:t>
      </w:r>
      <w:r w:rsidR="00FC1417" w:rsidRPr="00817AD1">
        <w:rPr>
          <w:rFonts w:ascii="Tahoma" w:hAnsi="Tahoma" w:cs="Tahoma"/>
          <w:sz w:val="18"/>
          <w:szCs w:val="18"/>
        </w:rPr>
        <w:t>.</w:t>
      </w:r>
    </w:p>
    <w:p w14:paraId="3B3D5BA9" w14:textId="77777777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BF239E9" w14:textId="1A7E005F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Wymiary od frontu (wymiary w mm): </w:t>
      </w:r>
    </w:p>
    <w:p w14:paraId="6EE43DAC" w14:textId="77777777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52F763B" w14:textId="77777777" w:rsidR="009838B2" w:rsidRPr="00FF29D6" w:rsidRDefault="009838B2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Informacje ogólne, charakteryzujące każdą z poniższych zabudów meblowych:</w:t>
      </w:r>
    </w:p>
    <w:p w14:paraId="00F22985" w14:textId="7131470C" w:rsidR="009838B2" w:rsidRPr="00FF29D6" w:rsidRDefault="009838B2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Kolor frontu: </w:t>
      </w:r>
      <w:r w:rsidR="00C667D6" w:rsidRPr="00FF29D6">
        <w:rPr>
          <w:rFonts w:ascii="Tahoma" w:hAnsi="Tahoma" w:cs="Tahoma"/>
          <w:sz w:val="18"/>
          <w:szCs w:val="18"/>
        </w:rPr>
        <w:t>biały góra, czarny dół</w:t>
      </w:r>
      <w:r w:rsidRPr="00FF29D6">
        <w:rPr>
          <w:rFonts w:ascii="Tahoma" w:hAnsi="Tahoma" w:cs="Tahoma"/>
          <w:sz w:val="18"/>
          <w:szCs w:val="18"/>
        </w:rPr>
        <w:t xml:space="preserve"> - płyta laminowana min. 18 mm</w:t>
      </w:r>
    </w:p>
    <w:p w14:paraId="09BB1DAF" w14:textId="2364B51B" w:rsidR="009838B2" w:rsidRPr="00FF29D6" w:rsidRDefault="009838B2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Kolor korpusu: </w:t>
      </w:r>
      <w:r w:rsidR="00C667D6" w:rsidRPr="00FF29D6">
        <w:rPr>
          <w:rFonts w:ascii="Tahoma" w:hAnsi="Tahoma" w:cs="Tahoma"/>
          <w:sz w:val="18"/>
          <w:szCs w:val="18"/>
        </w:rPr>
        <w:t>biały</w:t>
      </w:r>
      <w:r w:rsidR="00535DB5" w:rsidRPr="00FF29D6">
        <w:rPr>
          <w:rFonts w:ascii="Tahoma" w:hAnsi="Tahoma" w:cs="Tahoma"/>
          <w:sz w:val="18"/>
          <w:szCs w:val="18"/>
        </w:rPr>
        <w:t xml:space="preserve"> </w:t>
      </w:r>
      <w:r w:rsidRPr="00FF29D6">
        <w:rPr>
          <w:rFonts w:ascii="Tahoma" w:hAnsi="Tahoma" w:cs="Tahoma"/>
          <w:sz w:val="18"/>
          <w:szCs w:val="18"/>
        </w:rPr>
        <w:t>– płyta laminowana gr. min. 16 mm</w:t>
      </w:r>
    </w:p>
    <w:p w14:paraId="3D656F32" w14:textId="2134C0B9" w:rsidR="009838B2" w:rsidRPr="00FF29D6" w:rsidRDefault="009838B2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Zawiasy oraz szuflady wyposażone w system cichego domykania wysokiej jakości. </w:t>
      </w:r>
    </w:p>
    <w:p w14:paraId="4F544741" w14:textId="096B3FE0" w:rsidR="009838B2" w:rsidRPr="00FF29D6" w:rsidRDefault="009838B2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 szafkach bez uchwytów odbojnik typu </w:t>
      </w:r>
      <w:proofErr w:type="spellStart"/>
      <w:r w:rsidRPr="00FF29D6">
        <w:rPr>
          <w:rFonts w:ascii="Tahoma" w:hAnsi="Tahoma" w:cs="Tahoma"/>
          <w:sz w:val="18"/>
          <w:szCs w:val="18"/>
        </w:rPr>
        <w:t>Push</w:t>
      </w:r>
      <w:proofErr w:type="spellEnd"/>
      <w:r w:rsidRPr="00FF29D6">
        <w:rPr>
          <w:rFonts w:ascii="Tahoma" w:hAnsi="Tahoma" w:cs="Tahoma"/>
          <w:sz w:val="18"/>
          <w:szCs w:val="18"/>
        </w:rPr>
        <w:t xml:space="preserve"> Open lub równoważne. </w:t>
      </w:r>
    </w:p>
    <w:p w14:paraId="7FD233B9" w14:textId="41DBB799" w:rsidR="009838B2" w:rsidRPr="00FF29D6" w:rsidRDefault="009838B2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Blat: kolor </w:t>
      </w:r>
      <w:r w:rsidR="00535DB5" w:rsidRPr="00FF29D6">
        <w:rPr>
          <w:rFonts w:ascii="Tahoma" w:hAnsi="Tahoma" w:cs="Tahoma"/>
          <w:sz w:val="18"/>
          <w:szCs w:val="18"/>
        </w:rPr>
        <w:t>biały</w:t>
      </w:r>
      <w:r w:rsidRPr="00FF29D6">
        <w:rPr>
          <w:rFonts w:ascii="Tahoma" w:hAnsi="Tahoma" w:cs="Tahoma"/>
          <w:sz w:val="18"/>
          <w:szCs w:val="18"/>
        </w:rPr>
        <w:t>, grubość min. 38 mm.</w:t>
      </w:r>
    </w:p>
    <w:p w14:paraId="7DF92615" w14:textId="3A8EE30E" w:rsidR="009838B2" w:rsidRPr="00FF29D6" w:rsidRDefault="009838B2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Struktura blatu: </w:t>
      </w:r>
      <w:r w:rsidR="00C667D6" w:rsidRPr="00FF29D6">
        <w:rPr>
          <w:rFonts w:ascii="Tahoma" w:hAnsi="Tahoma" w:cs="Tahoma"/>
          <w:sz w:val="18"/>
          <w:szCs w:val="18"/>
        </w:rPr>
        <w:t>gładka</w:t>
      </w:r>
    </w:p>
    <w:p w14:paraId="01A747AD" w14:textId="5A36F45B" w:rsidR="009838B2" w:rsidRPr="00FF29D6" w:rsidRDefault="009838B2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Blat na długości całej zabudowy meblowej.</w:t>
      </w:r>
    </w:p>
    <w:p w14:paraId="01CD14CD" w14:textId="77777777" w:rsidR="00907A13" w:rsidRDefault="00907A1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166AB05" w14:textId="77777777" w:rsidR="00407C54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F430FB9" w14:textId="77777777" w:rsidR="00407C54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8AC01D5" w14:textId="77777777" w:rsidR="00407C54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883657C" w14:textId="77777777" w:rsidR="00407C54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7AA0A508" w14:textId="77777777" w:rsidR="00407C54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07006075" w14:textId="77777777" w:rsidR="00407C54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99C6C86" w14:textId="77777777" w:rsidR="00407C54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861DAAC" w14:textId="77777777" w:rsidR="00407C54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E9035D6" w14:textId="77777777" w:rsidR="00407C54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7ADE71C3" w14:textId="77777777" w:rsidR="00407C54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02277FB" w14:textId="77777777" w:rsidR="00407C54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0F258B4C" w14:textId="77777777" w:rsidR="00407C54" w:rsidRPr="00FF29D6" w:rsidRDefault="00407C5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68E3264" w14:textId="77777777" w:rsidR="00907A13" w:rsidRPr="00FF29D6" w:rsidRDefault="00907A1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Wyposażenie dodatkowe:</w:t>
      </w:r>
    </w:p>
    <w:p w14:paraId="382FDAA1" w14:textId="62736BF8" w:rsidR="00907A13" w:rsidRPr="00FF29D6" w:rsidRDefault="00907A13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Zlewozmywak – </w:t>
      </w:r>
      <w:proofErr w:type="spellStart"/>
      <w:r w:rsidRPr="00FF29D6">
        <w:rPr>
          <w:rFonts w:ascii="Tahoma" w:hAnsi="Tahoma" w:cs="Tahoma"/>
          <w:sz w:val="18"/>
          <w:szCs w:val="18"/>
        </w:rPr>
        <w:t>nablatowy</w:t>
      </w:r>
      <w:proofErr w:type="spellEnd"/>
      <w:r w:rsidRPr="00FF29D6">
        <w:rPr>
          <w:rFonts w:ascii="Tahoma" w:hAnsi="Tahoma" w:cs="Tahoma"/>
          <w:sz w:val="18"/>
          <w:szCs w:val="18"/>
        </w:rPr>
        <w:t xml:space="preserve">, jednokomorowy, wykonany ze </w:t>
      </w:r>
      <w:r w:rsidR="00535DB5" w:rsidRPr="00FF29D6">
        <w:rPr>
          <w:rFonts w:ascii="Tahoma" w:hAnsi="Tahoma" w:cs="Tahoma"/>
          <w:sz w:val="18"/>
          <w:szCs w:val="18"/>
        </w:rPr>
        <w:t>ceramiki</w:t>
      </w:r>
      <w:r w:rsidRPr="00FF29D6">
        <w:rPr>
          <w:rFonts w:ascii="Tahoma" w:hAnsi="Tahoma" w:cs="Tahoma"/>
          <w:sz w:val="18"/>
          <w:szCs w:val="18"/>
        </w:rPr>
        <w:t>.</w:t>
      </w:r>
    </w:p>
    <w:p w14:paraId="13C23694" w14:textId="1337555D" w:rsidR="00851EE9" w:rsidRPr="00FF29D6" w:rsidRDefault="00C8126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</w:rPr>
        <w:drawing>
          <wp:inline distT="0" distB="0" distL="0" distR="0" wp14:anchorId="4CD294BF" wp14:editId="45A1338F">
            <wp:extent cx="2032000" cy="2032000"/>
            <wp:effectExtent l="0" t="0" r="0" b="0"/>
            <wp:docPr id="1854409671" name="Obraz 65" descr="KILSVIKEN Zlew wpuszczany, 1 komorowy, czarny kompozyt kwarcowy, 56x4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KILSVIKEN Zlew wpuszczany, 1 komorowy, czarny kompozyt kwarcowy, 56x46 c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3DC6D" w14:textId="4C756A0E" w:rsidR="00C81263" w:rsidRPr="00FF29D6" w:rsidRDefault="00C8126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</w:rPr>
        <w:drawing>
          <wp:inline distT="0" distB="0" distL="0" distR="0" wp14:anchorId="4F72808A" wp14:editId="76BA05B9">
            <wp:extent cx="2032000" cy="2032000"/>
            <wp:effectExtent l="0" t="0" r="0" b="0"/>
            <wp:docPr id="945616490" name="Obraz 66" descr="KILSVIKEN Zlew wpuszczany, 1 komorowy, czarny kompozyt kwarcowy, 56x4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KILSVIKEN Zlew wpuszczany, 1 komorowy, czarny kompozyt kwarcowy, 56x46 c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D6CE" w14:textId="77777777" w:rsidR="00745DCC" w:rsidRPr="00FF29D6" w:rsidRDefault="00745DCC" w:rsidP="00C81263">
      <w:pPr>
        <w:keepNext/>
        <w:keepLines/>
        <w:spacing w:line="36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14:paraId="49BF0E14" w14:textId="31AE24DA" w:rsidR="003F0290" w:rsidRPr="00FF29D6" w:rsidRDefault="003F0290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Szerokość 56 cm x 45,6 cm</w:t>
      </w:r>
    </w:p>
    <w:p w14:paraId="272B87E8" w14:textId="6287A28C" w:rsidR="003F0290" w:rsidRPr="00FF29D6" w:rsidRDefault="003F0290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Głębokość 19,5 cm</w:t>
      </w:r>
    </w:p>
    <w:p w14:paraId="597A7102" w14:textId="77777777" w:rsidR="00C81263" w:rsidRPr="00FF29D6" w:rsidRDefault="00C8126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p w14:paraId="1EE32416" w14:textId="20CC7BDB" w:rsidR="00907A13" w:rsidRPr="00FF29D6" w:rsidRDefault="00907A13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Bateria: Kolor: </w:t>
      </w:r>
      <w:r w:rsidR="00535DB5" w:rsidRPr="00FF29D6">
        <w:rPr>
          <w:rFonts w:ascii="Tahoma" w:hAnsi="Tahoma" w:cs="Tahoma"/>
          <w:sz w:val="18"/>
          <w:szCs w:val="18"/>
        </w:rPr>
        <w:t>c</w:t>
      </w:r>
      <w:r w:rsidRPr="00FF29D6">
        <w:rPr>
          <w:rFonts w:ascii="Tahoma" w:hAnsi="Tahoma" w:cs="Tahoma"/>
          <w:sz w:val="18"/>
          <w:szCs w:val="18"/>
        </w:rPr>
        <w:t xml:space="preserve">zarny; </w:t>
      </w:r>
    </w:p>
    <w:p w14:paraId="3E757E97" w14:textId="0F06F1CE" w:rsidR="00A76734" w:rsidRPr="00FF29D6" w:rsidRDefault="00A76734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1877248F" wp14:editId="2DC248AF">
            <wp:extent cx="2032000" cy="2032000"/>
            <wp:effectExtent l="0" t="0" r="0" b="0"/>
            <wp:docPr id="1185248664" name="Obraz 38" descr="DELSJÖN Bateria kuchenna, matowy czarny 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ELSJÖN Bateria kuchenna, matowy czarny met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1C387" w14:textId="77777777" w:rsidR="00A76734" w:rsidRPr="00FF29D6" w:rsidRDefault="00A7673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0AEC326B" w14:textId="481F31A4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Wysokość (mm): 3</w:t>
      </w:r>
      <w:r w:rsidR="003F0290" w:rsidRPr="00FF29D6">
        <w:rPr>
          <w:rFonts w:ascii="Tahoma" w:hAnsi="Tahoma" w:cs="Tahoma"/>
          <w:sz w:val="18"/>
          <w:szCs w:val="18"/>
        </w:rPr>
        <w:t>60</w:t>
      </w:r>
      <w:r w:rsidRPr="00FF29D6">
        <w:rPr>
          <w:rFonts w:ascii="Tahoma" w:hAnsi="Tahoma" w:cs="Tahoma"/>
          <w:sz w:val="18"/>
          <w:szCs w:val="18"/>
        </w:rPr>
        <w:t xml:space="preserve"> ± 10 mm</w:t>
      </w:r>
    </w:p>
    <w:p w14:paraId="2256DEDB" w14:textId="4DC8C9E3" w:rsidR="00907A13" w:rsidRPr="00FF29D6" w:rsidRDefault="00907A13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Wysokość wylewki (mm): 220 ± 10 mm</w:t>
      </w:r>
    </w:p>
    <w:p w14:paraId="79B042EF" w14:textId="392BE378" w:rsidR="00907A13" w:rsidRPr="00FF29D6" w:rsidRDefault="00907A13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lastRenderedPageBreak/>
        <w:t>Zasięg wylewki (mm): 200 ± 10 mm</w:t>
      </w:r>
    </w:p>
    <w:p w14:paraId="4181EBB9" w14:textId="56DFE67E" w:rsidR="003F0290" w:rsidRPr="00FF29D6" w:rsidRDefault="003F0290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Waga – 1,62 kg</w:t>
      </w:r>
    </w:p>
    <w:p w14:paraId="7A04C0AF" w14:textId="0A961B76" w:rsidR="00907A13" w:rsidRPr="00FF29D6" w:rsidRDefault="00907A13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Materiał wykonania: </w:t>
      </w:r>
      <w:r w:rsidR="003F0290" w:rsidRPr="00FF29D6">
        <w:rPr>
          <w:rFonts w:ascii="Tahoma" w:hAnsi="Tahoma" w:cs="Tahoma"/>
          <w:sz w:val="18"/>
          <w:szCs w:val="18"/>
        </w:rPr>
        <w:t>metal</w:t>
      </w:r>
    </w:p>
    <w:p w14:paraId="2360EF24" w14:textId="77777777" w:rsidR="00907A13" w:rsidRPr="00FF29D6" w:rsidRDefault="00907A13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Rodzaj baterii: jednodźwigniowa</w:t>
      </w:r>
    </w:p>
    <w:p w14:paraId="58C2EB67" w14:textId="77777777" w:rsidR="00907A13" w:rsidRPr="00FF29D6" w:rsidRDefault="00907A13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 wylewki: stała (obrotowa)</w:t>
      </w:r>
    </w:p>
    <w:p w14:paraId="48CDB884" w14:textId="77777777" w:rsidR="00907A13" w:rsidRPr="00FF29D6" w:rsidRDefault="00907A13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 baterii (armatura): stojąca</w:t>
      </w:r>
    </w:p>
    <w:p w14:paraId="172C8196" w14:textId="77777777" w:rsidR="00907A13" w:rsidRPr="00FF29D6" w:rsidRDefault="00907A13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proofErr w:type="spellStart"/>
      <w:r w:rsidRPr="00FF29D6">
        <w:rPr>
          <w:rFonts w:ascii="Tahoma" w:hAnsi="Tahoma" w:cs="Tahoma"/>
          <w:sz w:val="18"/>
          <w:szCs w:val="18"/>
        </w:rPr>
        <w:t>Perlator</w:t>
      </w:r>
      <w:proofErr w:type="spellEnd"/>
      <w:r w:rsidRPr="00FF29D6">
        <w:rPr>
          <w:rFonts w:ascii="Tahoma" w:hAnsi="Tahoma" w:cs="Tahoma"/>
          <w:sz w:val="18"/>
          <w:szCs w:val="18"/>
        </w:rPr>
        <w:t>: tak</w:t>
      </w:r>
    </w:p>
    <w:p w14:paraId="217424F8" w14:textId="77777777" w:rsidR="00907A13" w:rsidRPr="00FF29D6" w:rsidRDefault="00907A13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Głowica: ceramiczna</w:t>
      </w:r>
    </w:p>
    <w:p w14:paraId="7FBB10E3" w14:textId="77777777" w:rsidR="00907A13" w:rsidRPr="00FF29D6" w:rsidRDefault="00907A13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Płyta indukcyjna do zabudowy:</w:t>
      </w:r>
    </w:p>
    <w:p w14:paraId="2C4B5936" w14:textId="5B8631E0" w:rsidR="00A76734" w:rsidRPr="00FF29D6" w:rsidRDefault="00A76734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463439F0" wp14:editId="5C9F84AD">
            <wp:extent cx="2032000" cy="2032000"/>
            <wp:effectExtent l="0" t="0" r="0" b="0"/>
            <wp:docPr id="1074969794" name="Obraz 36" descr="VÄLBILDAD Płyta indukcyjna, IKEA 300 czarny, 2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VÄLBILDAD Płyta indukcyjna, IKEA 300 czarny, 29 c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40D6" w14:textId="77777777" w:rsidR="00A76734" w:rsidRPr="00FF29D6" w:rsidRDefault="00A76734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p w14:paraId="4683C9A7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Całkowita liczba pozycji grzewczych w tym samym czasie: 2</w:t>
      </w:r>
    </w:p>
    <w:p w14:paraId="48DBE8CE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kolor obudowy: czarny</w:t>
      </w:r>
    </w:p>
    <w:p w14:paraId="377EF835" w14:textId="6A8E2D68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rodzaj powierzchni: tworzywo szklano-ceramiczne</w:t>
      </w:r>
      <w:r w:rsidR="003F0290" w:rsidRPr="00FF29D6">
        <w:rPr>
          <w:rFonts w:ascii="Tahoma" w:hAnsi="Tahoma" w:cs="Tahoma"/>
          <w:sz w:val="18"/>
          <w:szCs w:val="18"/>
        </w:rPr>
        <w:t xml:space="preserve"> </w:t>
      </w:r>
    </w:p>
    <w:p w14:paraId="1D04ED23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rodzaj urządzeń sterowania: na dotyk,</w:t>
      </w:r>
    </w:p>
    <w:p w14:paraId="610A100F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Wymiary:</w:t>
      </w:r>
    </w:p>
    <w:p w14:paraId="5A170011" w14:textId="4D1571A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Wym</w:t>
      </w:r>
      <w:r w:rsidR="00535DB5" w:rsidRPr="00FF29D6">
        <w:rPr>
          <w:rFonts w:ascii="Tahoma" w:hAnsi="Tahoma" w:cs="Tahoma"/>
          <w:sz w:val="18"/>
          <w:szCs w:val="18"/>
        </w:rPr>
        <w:t xml:space="preserve">iar wnęki do instalacji (mm) </w:t>
      </w:r>
      <w:r w:rsidR="003F0290" w:rsidRPr="00FF29D6">
        <w:rPr>
          <w:rFonts w:ascii="Tahoma" w:hAnsi="Tahoma" w:cs="Tahoma"/>
          <w:sz w:val="18"/>
          <w:szCs w:val="18"/>
        </w:rPr>
        <w:t>270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3F0290" w:rsidRPr="00FF29D6">
        <w:rPr>
          <w:rFonts w:ascii="Tahoma" w:hAnsi="Tahoma" w:cs="Tahoma"/>
          <w:sz w:val="18"/>
          <w:szCs w:val="18"/>
        </w:rPr>
        <w:t>x 490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3F0290" w:rsidRPr="00FF29D6">
        <w:rPr>
          <w:rFonts w:ascii="Tahoma" w:hAnsi="Tahoma" w:cs="Tahoma"/>
          <w:sz w:val="18"/>
          <w:szCs w:val="18"/>
        </w:rPr>
        <w:t>x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3F0290" w:rsidRPr="00FF29D6">
        <w:rPr>
          <w:rFonts w:ascii="Tahoma" w:hAnsi="Tahoma" w:cs="Tahoma"/>
          <w:sz w:val="18"/>
          <w:szCs w:val="18"/>
        </w:rPr>
        <w:t>50,50</w:t>
      </w:r>
      <w:r w:rsidRPr="00FF29D6">
        <w:rPr>
          <w:rFonts w:ascii="Tahoma" w:hAnsi="Tahoma" w:cs="Tahoma"/>
          <w:sz w:val="18"/>
          <w:szCs w:val="18"/>
        </w:rPr>
        <w:t xml:space="preserve">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3F6A663D" w14:textId="58B770B9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Wymiary produktu [mm] </w:t>
      </w:r>
      <w:r w:rsidR="003F0290" w:rsidRPr="00FF29D6">
        <w:rPr>
          <w:rFonts w:ascii="Tahoma" w:hAnsi="Tahoma" w:cs="Tahoma"/>
          <w:sz w:val="18"/>
          <w:szCs w:val="18"/>
        </w:rPr>
        <w:t>290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3F0290" w:rsidRPr="00FF29D6">
        <w:rPr>
          <w:rFonts w:ascii="Tahoma" w:hAnsi="Tahoma" w:cs="Tahoma"/>
          <w:sz w:val="18"/>
          <w:szCs w:val="18"/>
        </w:rPr>
        <w:t>x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3F0290" w:rsidRPr="00FF29D6">
        <w:rPr>
          <w:rFonts w:ascii="Tahoma" w:hAnsi="Tahoma" w:cs="Tahoma"/>
          <w:sz w:val="18"/>
          <w:szCs w:val="18"/>
        </w:rPr>
        <w:t>520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3F0290" w:rsidRPr="00FF29D6">
        <w:rPr>
          <w:rFonts w:ascii="Tahoma" w:hAnsi="Tahoma" w:cs="Tahoma"/>
          <w:sz w:val="18"/>
          <w:szCs w:val="18"/>
        </w:rPr>
        <w:t>x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3F0290" w:rsidRPr="00FF29D6">
        <w:rPr>
          <w:rFonts w:ascii="Tahoma" w:hAnsi="Tahoma" w:cs="Tahoma"/>
          <w:sz w:val="18"/>
          <w:szCs w:val="18"/>
        </w:rPr>
        <w:t>50,80</w:t>
      </w:r>
      <w:r w:rsidR="00535DB5" w:rsidRPr="00FF29D6">
        <w:rPr>
          <w:rFonts w:ascii="Tahoma" w:hAnsi="Tahoma" w:cs="Tahoma"/>
          <w:sz w:val="18"/>
          <w:szCs w:val="18"/>
        </w:rPr>
        <w:t xml:space="preserve">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6FE118BC" w14:textId="3E3B3010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Wysokość produktu (mm) </w:t>
      </w:r>
      <w:r w:rsidR="003F0290" w:rsidRPr="00FF29D6">
        <w:rPr>
          <w:rFonts w:ascii="Tahoma" w:hAnsi="Tahoma" w:cs="Tahoma"/>
          <w:sz w:val="18"/>
          <w:szCs w:val="18"/>
        </w:rPr>
        <w:t>520</w:t>
      </w:r>
      <w:r w:rsidRPr="00FF29D6">
        <w:rPr>
          <w:rFonts w:ascii="Tahoma" w:hAnsi="Tahoma" w:cs="Tahoma"/>
          <w:sz w:val="18"/>
          <w:szCs w:val="18"/>
        </w:rPr>
        <w:t xml:space="preserve"> mm</w:t>
      </w:r>
    </w:p>
    <w:p w14:paraId="297ED7B0" w14:textId="105A3DB5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Szerokość produktu (mm) </w:t>
      </w:r>
      <w:r w:rsidR="003F0290" w:rsidRPr="00FF29D6">
        <w:rPr>
          <w:rFonts w:ascii="Tahoma" w:hAnsi="Tahoma" w:cs="Tahoma"/>
          <w:sz w:val="18"/>
          <w:szCs w:val="18"/>
        </w:rPr>
        <w:t>290</w:t>
      </w:r>
      <w:r w:rsidRPr="00FF29D6">
        <w:rPr>
          <w:rFonts w:ascii="Tahoma" w:hAnsi="Tahoma" w:cs="Tahoma"/>
          <w:sz w:val="18"/>
          <w:szCs w:val="18"/>
        </w:rPr>
        <w:t xml:space="preserve"> </w:t>
      </w:r>
      <w:r w:rsidR="00C12EFD" w:rsidRPr="00FF29D6">
        <w:rPr>
          <w:rFonts w:ascii="Tahoma" w:hAnsi="Tahoma" w:cs="Tahoma"/>
          <w:sz w:val="18"/>
          <w:szCs w:val="18"/>
        </w:rPr>
        <w:t xml:space="preserve">± </w:t>
      </w:r>
      <w:r w:rsidRPr="00FF29D6">
        <w:rPr>
          <w:rFonts w:ascii="Tahoma" w:hAnsi="Tahoma" w:cs="Tahoma"/>
          <w:sz w:val="18"/>
          <w:szCs w:val="18"/>
        </w:rPr>
        <w:t>10 mm</w:t>
      </w:r>
    </w:p>
    <w:p w14:paraId="02254A4A" w14:textId="519770CA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Głębokość produktu </w:t>
      </w:r>
      <w:r w:rsidR="003F0290" w:rsidRPr="00FF29D6">
        <w:rPr>
          <w:rFonts w:ascii="Tahoma" w:hAnsi="Tahoma" w:cs="Tahoma"/>
          <w:sz w:val="18"/>
          <w:szCs w:val="18"/>
        </w:rPr>
        <w:t>50,80</w:t>
      </w:r>
      <w:r w:rsidRPr="00FF29D6">
        <w:rPr>
          <w:rFonts w:ascii="Tahoma" w:hAnsi="Tahoma" w:cs="Tahoma"/>
          <w:sz w:val="18"/>
          <w:szCs w:val="18"/>
        </w:rPr>
        <w:t xml:space="preserve">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6B9FBA11" w14:textId="77777777" w:rsidR="00907A13" w:rsidRPr="00FF29D6" w:rsidRDefault="00907A13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Okap teleskopowy do zabudowy:</w:t>
      </w:r>
    </w:p>
    <w:p w14:paraId="0F6903BD" w14:textId="2D9C9A19" w:rsidR="00A76734" w:rsidRPr="00FF29D6" w:rsidRDefault="00A76734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6BD07869" wp14:editId="37A8515A">
            <wp:extent cx="2032000" cy="2032000"/>
            <wp:effectExtent l="0" t="0" r="0" b="0"/>
            <wp:docPr id="646555188" name="Obraz 37" descr="UTDRAG Wbudowany okap kominowy, stal nierdz, 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TDRAG Wbudowany okap kominowy, stal nierdz, 60 c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115F" w14:textId="77777777" w:rsidR="00A76734" w:rsidRPr="00FF29D6" w:rsidRDefault="00A7673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9B21F6D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lastRenderedPageBreak/>
        <w:t>korpus okapu: biały</w:t>
      </w:r>
    </w:p>
    <w:p w14:paraId="716C961A" w14:textId="11E913AB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front: </w:t>
      </w:r>
      <w:r w:rsidR="00C12EFD" w:rsidRPr="00FF29D6">
        <w:rPr>
          <w:rFonts w:ascii="Tahoma" w:hAnsi="Tahoma" w:cs="Tahoma"/>
          <w:sz w:val="18"/>
          <w:szCs w:val="18"/>
        </w:rPr>
        <w:t>białe</w:t>
      </w:r>
      <w:r w:rsidRPr="00FF29D6">
        <w:rPr>
          <w:rFonts w:ascii="Tahoma" w:hAnsi="Tahoma" w:cs="Tahoma"/>
          <w:sz w:val="18"/>
          <w:szCs w:val="18"/>
        </w:rPr>
        <w:t xml:space="preserve"> szkło</w:t>
      </w:r>
    </w:p>
    <w:p w14:paraId="6DC746CC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funkcjonalność:</w:t>
      </w:r>
    </w:p>
    <w:p w14:paraId="10F3FAEC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możliwość pracy jako pochłaniacz lub wyciąg</w:t>
      </w:r>
    </w:p>
    <w:p w14:paraId="7AEDD81E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sterowanie mechaniczne kołyskowe</w:t>
      </w:r>
    </w:p>
    <w:p w14:paraId="1188F36F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oświetlenie </w:t>
      </w:r>
      <w:proofErr w:type="spellStart"/>
      <w:r w:rsidRPr="00FF29D6">
        <w:rPr>
          <w:rFonts w:ascii="Tahoma" w:hAnsi="Tahoma" w:cs="Tahoma"/>
          <w:sz w:val="18"/>
          <w:szCs w:val="18"/>
        </w:rPr>
        <w:t>led</w:t>
      </w:r>
      <w:proofErr w:type="spellEnd"/>
    </w:p>
    <w:p w14:paraId="4DEF989A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stopnie pracy wentylatora: 3</w:t>
      </w:r>
    </w:p>
    <w:p w14:paraId="7BBE3D62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2 filtry aluminiowe</w:t>
      </w:r>
    </w:p>
    <w:p w14:paraId="4C45D8F4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parametry techniczne:</w:t>
      </w:r>
    </w:p>
    <w:p w14:paraId="2EA0E853" w14:textId="037F168F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wymiary (wys. x szer. x głębokość) </w:t>
      </w:r>
      <w:r w:rsidR="00C91C1D" w:rsidRPr="00FF29D6">
        <w:rPr>
          <w:rFonts w:ascii="Tahoma" w:hAnsi="Tahoma" w:cs="Tahoma"/>
          <w:sz w:val="18"/>
          <w:szCs w:val="18"/>
        </w:rPr>
        <w:t>600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C91C1D" w:rsidRPr="00FF29D6">
        <w:rPr>
          <w:rFonts w:ascii="Tahoma" w:hAnsi="Tahoma" w:cs="Tahoma"/>
          <w:sz w:val="18"/>
          <w:szCs w:val="18"/>
        </w:rPr>
        <w:t>x 380,70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C91C1D" w:rsidRPr="00FF29D6">
        <w:rPr>
          <w:rFonts w:ascii="Tahoma" w:hAnsi="Tahoma" w:cs="Tahoma"/>
          <w:sz w:val="18"/>
          <w:szCs w:val="18"/>
        </w:rPr>
        <w:t>x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C91C1D" w:rsidRPr="00FF29D6">
        <w:rPr>
          <w:rFonts w:ascii="Tahoma" w:hAnsi="Tahoma" w:cs="Tahoma"/>
          <w:sz w:val="18"/>
          <w:szCs w:val="18"/>
        </w:rPr>
        <w:t>210,50</w:t>
      </w:r>
      <w:r w:rsidRPr="00FF29D6">
        <w:rPr>
          <w:rFonts w:ascii="Tahoma" w:hAnsi="Tahoma" w:cs="Tahoma"/>
          <w:sz w:val="18"/>
          <w:szCs w:val="18"/>
        </w:rPr>
        <w:t xml:space="preserve">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6DFD9044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wydajność min – max 120 m3/h - 277 m</w:t>
      </w:r>
      <w:r w:rsidRPr="00FF29D6">
        <w:rPr>
          <w:rFonts w:ascii="Tahoma" w:hAnsi="Tahoma" w:cs="Tahoma"/>
          <w:sz w:val="18"/>
          <w:szCs w:val="18"/>
          <w:vertAlign w:val="superscript"/>
        </w:rPr>
        <w:t>3</w:t>
      </w:r>
      <w:r w:rsidRPr="00FF29D6">
        <w:rPr>
          <w:rFonts w:ascii="Tahoma" w:hAnsi="Tahoma" w:cs="Tahoma"/>
          <w:sz w:val="18"/>
          <w:szCs w:val="18"/>
        </w:rPr>
        <w:t>/h</w:t>
      </w:r>
    </w:p>
    <w:p w14:paraId="339471EC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głośność min – max 50 - 62 </w:t>
      </w:r>
      <w:proofErr w:type="spellStart"/>
      <w:r w:rsidRPr="00FF29D6">
        <w:rPr>
          <w:rFonts w:ascii="Tahoma" w:hAnsi="Tahoma" w:cs="Tahoma"/>
          <w:sz w:val="18"/>
          <w:szCs w:val="18"/>
        </w:rPr>
        <w:t>db</w:t>
      </w:r>
      <w:proofErr w:type="spellEnd"/>
    </w:p>
    <w:p w14:paraId="60E32FE4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klasa energetyczna min. C</w:t>
      </w:r>
    </w:p>
    <w:p w14:paraId="06B130C6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ilość silników: 1</w:t>
      </w:r>
    </w:p>
    <w:p w14:paraId="56A8C178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 teleskopowy</w:t>
      </w:r>
    </w:p>
    <w:p w14:paraId="2312F283" w14:textId="77777777" w:rsidR="00907A13" w:rsidRPr="00FF29D6" w:rsidRDefault="00907A13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akcesoria dodatkowe: filtr węglowy</w:t>
      </w:r>
    </w:p>
    <w:p w14:paraId="28EE3DDE" w14:textId="77777777" w:rsidR="00907A13" w:rsidRPr="00FF29D6" w:rsidRDefault="00907A13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Zmywarka do zabudowy:</w:t>
      </w:r>
    </w:p>
    <w:p w14:paraId="5404000E" w14:textId="77777777" w:rsidR="00A76734" w:rsidRPr="00FF29D6" w:rsidRDefault="00A76734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p w14:paraId="3882FDDE" w14:textId="02C324D3" w:rsidR="00A76734" w:rsidRPr="00FF29D6" w:rsidRDefault="002476F9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:lang w:eastAsia="pl-PL"/>
        </w:rPr>
        <w:drawing>
          <wp:inline distT="0" distB="0" distL="0" distR="0" wp14:anchorId="1368739E" wp14:editId="29283A63">
            <wp:extent cx="2032000" cy="2032000"/>
            <wp:effectExtent l="0" t="0" r="0" b="0"/>
            <wp:docPr id="2068129438" name="Obraz 34" descr="LAGAN Zmywarka zintegrowana, 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AGAN Zmywarka zintegrowana, 45 c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42EA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 budowy: pod zabudowę</w:t>
      </w:r>
    </w:p>
    <w:p w14:paraId="5BBBFFF8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Sposób instalacji: w pełni do zabudowy</w:t>
      </w:r>
    </w:p>
    <w:p w14:paraId="5657BBB0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Rozmiar: 60 cm</w:t>
      </w:r>
    </w:p>
    <w:p w14:paraId="7EC82CAB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Klasa energetyczna: min. E</w:t>
      </w:r>
    </w:p>
    <w:p w14:paraId="6066A53D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 wyświetlacza: LED</w:t>
      </w:r>
    </w:p>
    <w:p w14:paraId="5CDDFE95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Opóźnienie startu: Tak, do 24h</w:t>
      </w:r>
    </w:p>
    <w:p w14:paraId="4B7C89C6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Liczba programów: min. 5</w:t>
      </w:r>
    </w:p>
    <w:p w14:paraId="03BE3D23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Funkcja: połowa wkładu</w:t>
      </w:r>
    </w:p>
    <w:p w14:paraId="343C10C7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Typ: koszyk na sztućce</w:t>
      </w:r>
    </w:p>
    <w:p w14:paraId="7F5C6A72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Półki w górnym koszu</w:t>
      </w:r>
    </w:p>
    <w:p w14:paraId="176C948C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Liczba półek w górnym koszu: min. 2</w:t>
      </w:r>
    </w:p>
    <w:p w14:paraId="3B8B7F86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Materiał komory: Komora ze stali nierdzewnej</w:t>
      </w:r>
    </w:p>
    <w:p w14:paraId="71A80826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Rodzaj ramienia myjącego: Ramię myjące</w:t>
      </w:r>
    </w:p>
    <w:p w14:paraId="564D9D27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Wymiary:</w:t>
      </w:r>
    </w:p>
    <w:p w14:paraId="7A92CB0A" w14:textId="339D51AA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lastRenderedPageBreak/>
        <w:t xml:space="preserve">Wysokość: </w:t>
      </w:r>
      <w:r w:rsidR="00C91C1D" w:rsidRPr="00FF29D6">
        <w:rPr>
          <w:rFonts w:ascii="Tahoma" w:hAnsi="Tahoma" w:cs="Tahoma"/>
          <w:sz w:val="18"/>
          <w:szCs w:val="18"/>
        </w:rPr>
        <w:t>830,50</w:t>
      </w:r>
      <w:r w:rsidRPr="00FF29D6">
        <w:rPr>
          <w:rFonts w:ascii="Tahoma" w:hAnsi="Tahoma" w:cs="Tahoma"/>
          <w:sz w:val="18"/>
          <w:szCs w:val="18"/>
        </w:rPr>
        <w:t xml:space="preserve"> cm</w:t>
      </w:r>
      <w:r w:rsidR="009421A4" w:rsidRPr="00FF29D6">
        <w:rPr>
          <w:rFonts w:ascii="Tahoma" w:hAnsi="Tahoma" w:cs="Tahoma"/>
          <w:sz w:val="18"/>
          <w:szCs w:val="18"/>
        </w:rPr>
        <w:t>± 10 mm</w:t>
      </w:r>
      <w:r w:rsidR="009421A4">
        <w:rPr>
          <w:rFonts w:ascii="Tahoma" w:hAnsi="Tahoma" w:cs="Tahoma"/>
          <w:sz w:val="18"/>
          <w:szCs w:val="18"/>
        </w:rPr>
        <w:t xml:space="preserve"> (dopasować do zabudowy meblowej)</w:t>
      </w:r>
    </w:p>
    <w:p w14:paraId="6C8431B8" w14:textId="01C7DD9E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Szerokość: </w:t>
      </w:r>
      <w:r w:rsidR="00C91C1D" w:rsidRPr="00FF29D6">
        <w:rPr>
          <w:rFonts w:ascii="Tahoma" w:hAnsi="Tahoma" w:cs="Tahoma"/>
          <w:sz w:val="18"/>
          <w:szCs w:val="18"/>
        </w:rPr>
        <w:t>440,80</w:t>
      </w:r>
      <w:r w:rsidRPr="00FF29D6">
        <w:rPr>
          <w:rFonts w:ascii="Tahoma" w:hAnsi="Tahoma" w:cs="Tahoma"/>
          <w:sz w:val="18"/>
          <w:szCs w:val="18"/>
        </w:rPr>
        <w:t xml:space="preserve"> cm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  <w:r w:rsidR="009421A4">
        <w:rPr>
          <w:rFonts w:ascii="Tahoma" w:hAnsi="Tahoma" w:cs="Tahoma"/>
          <w:sz w:val="18"/>
          <w:szCs w:val="18"/>
        </w:rPr>
        <w:t xml:space="preserve"> (dopasować do zabudowy meblowej)</w:t>
      </w:r>
    </w:p>
    <w:p w14:paraId="2674600C" w14:textId="68EB836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Głębokość: </w:t>
      </w:r>
      <w:r w:rsidR="00C91C1D" w:rsidRPr="00FF29D6">
        <w:rPr>
          <w:rFonts w:ascii="Tahoma" w:hAnsi="Tahoma" w:cs="Tahoma"/>
          <w:sz w:val="18"/>
          <w:szCs w:val="18"/>
        </w:rPr>
        <w:t>550</w:t>
      </w:r>
      <w:r w:rsidR="00535DB5" w:rsidRPr="00FF29D6">
        <w:rPr>
          <w:rFonts w:ascii="Tahoma" w:hAnsi="Tahoma" w:cs="Tahoma"/>
          <w:sz w:val="18"/>
          <w:szCs w:val="18"/>
        </w:rPr>
        <w:t xml:space="preserve"> </w:t>
      </w:r>
      <w:r w:rsidRPr="00FF29D6">
        <w:rPr>
          <w:rFonts w:ascii="Tahoma" w:hAnsi="Tahoma" w:cs="Tahoma"/>
          <w:sz w:val="18"/>
          <w:szCs w:val="18"/>
        </w:rPr>
        <w:t xml:space="preserve">cm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  <w:r w:rsidR="009421A4">
        <w:rPr>
          <w:rFonts w:ascii="Tahoma" w:hAnsi="Tahoma" w:cs="Tahoma"/>
          <w:sz w:val="18"/>
          <w:szCs w:val="18"/>
        </w:rPr>
        <w:t xml:space="preserve"> (dopasować do zabudowy meblowej)</w:t>
      </w:r>
    </w:p>
    <w:p w14:paraId="59957E1B" w14:textId="77777777" w:rsidR="00907A13" w:rsidRPr="00FF29D6" w:rsidRDefault="00907A1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Zabezpieczenie przed zalaniem</w:t>
      </w:r>
    </w:p>
    <w:p w14:paraId="1D0A4D0D" w14:textId="77777777" w:rsidR="002476F9" w:rsidRPr="00FF29D6" w:rsidRDefault="002476F9" w:rsidP="00C81263">
      <w:pPr>
        <w:keepNext/>
        <w:keepLines/>
        <w:spacing w:line="360" w:lineRule="auto"/>
        <w:ind w:left="709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Przytłumiony dźwięk sygnalizuje zakończenie programu.</w:t>
      </w:r>
    </w:p>
    <w:p w14:paraId="2F3AA57E" w14:textId="77777777" w:rsidR="002476F9" w:rsidRPr="00FF29D6" w:rsidRDefault="002476F9" w:rsidP="00C81263">
      <w:pPr>
        <w:keepNext/>
        <w:keepLines/>
        <w:spacing w:line="360" w:lineRule="auto"/>
        <w:ind w:left="709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Funkcja opóźnionego startu do 24 godzin, pozwala na uruchomienie zmywarki w dowolnym czasie.</w:t>
      </w:r>
    </w:p>
    <w:p w14:paraId="77EBAE55" w14:textId="29806168" w:rsidR="002476F9" w:rsidRPr="00FF29D6" w:rsidRDefault="002476F9" w:rsidP="00C81263">
      <w:pPr>
        <w:keepNext/>
        <w:keepLines/>
        <w:spacing w:line="360" w:lineRule="auto"/>
        <w:ind w:left="709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Wyposażony w elektryczny wskaźnik soli. </w:t>
      </w:r>
    </w:p>
    <w:p w14:paraId="278BF1BC" w14:textId="77777777" w:rsidR="002476F9" w:rsidRPr="00FF29D6" w:rsidRDefault="002476F9" w:rsidP="00C81263">
      <w:pPr>
        <w:keepNext/>
        <w:keepLines/>
        <w:spacing w:line="360" w:lineRule="auto"/>
        <w:ind w:left="709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System blokady wody wykrywa wszelkie wycieki i automatycznie zatrzymuje dopływ wody.</w:t>
      </w:r>
    </w:p>
    <w:p w14:paraId="39E75734" w14:textId="1B21D278" w:rsidR="002476F9" w:rsidRDefault="002476F9" w:rsidP="00C81263">
      <w:pPr>
        <w:keepNext/>
        <w:keepLines/>
        <w:spacing w:line="360" w:lineRule="auto"/>
        <w:ind w:left="709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Regulowany górny kosz.</w:t>
      </w:r>
    </w:p>
    <w:p w14:paraId="6FE60034" w14:textId="12870EDB" w:rsidR="00693947" w:rsidRPr="00FF29D6" w:rsidRDefault="00693947" w:rsidP="00C81263">
      <w:pPr>
        <w:keepNext/>
        <w:keepLines/>
        <w:spacing w:line="360" w:lineRule="auto"/>
        <w:ind w:left="709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Minimum </w:t>
      </w:r>
      <w:r w:rsidRPr="00FF29D6">
        <w:rPr>
          <w:rFonts w:ascii="Tahoma" w:hAnsi="Tahoma" w:cs="Tahoma"/>
          <w:sz w:val="18"/>
          <w:szCs w:val="18"/>
        </w:rPr>
        <w:t>5 lat gwarancji</w:t>
      </w:r>
    </w:p>
    <w:p w14:paraId="2737A6E4" w14:textId="77777777" w:rsidR="002476F9" w:rsidRPr="00FF29D6" w:rsidRDefault="002476F9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p w14:paraId="5713B22A" w14:textId="6489D637" w:rsidR="00907A13" w:rsidRPr="00FF29D6" w:rsidRDefault="00032C47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bookmarkStart w:id="1" w:name="_Hlk185503366"/>
      <w:r w:rsidRPr="00FF29D6">
        <w:rPr>
          <w:rFonts w:ascii="Tahoma" w:hAnsi="Tahoma" w:cs="Tahoma"/>
          <w:sz w:val="18"/>
          <w:szCs w:val="18"/>
        </w:rPr>
        <w:t>P</w:t>
      </w:r>
      <w:r w:rsidR="00C91C1D" w:rsidRPr="00FF29D6">
        <w:rPr>
          <w:rFonts w:ascii="Tahoma" w:hAnsi="Tahoma" w:cs="Tahoma"/>
          <w:sz w:val="18"/>
          <w:szCs w:val="18"/>
        </w:rPr>
        <w:t>iekarnik</w:t>
      </w:r>
      <w:r w:rsidRPr="00FF29D6">
        <w:rPr>
          <w:rFonts w:ascii="Tahoma" w:hAnsi="Tahoma" w:cs="Tahoma"/>
          <w:sz w:val="18"/>
          <w:szCs w:val="18"/>
        </w:rPr>
        <w:t xml:space="preserve"> z wymiennym obiegiem powietrza, czarny,</w:t>
      </w:r>
    </w:p>
    <w:p w14:paraId="388AD0C0" w14:textId="64D85C5E" w:rsidR="002476F9" w:rsidRPr="00FF29D6" w:rsidRDefault="00C81263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lang w:eastAsia="pl-PL"/>
        </w:rPr>
        <w:drawing>
          <wp:inline distT="0" distB="0" distL="0" distR="0" wp14:anchorId="5B5C6893" wp14:editId="0324B4DC">
            <wp:extent cx="2032000" cy="2032000"/>
            <wp:effectExtent l="0" t="0" r="0" b="0"/>
            <wp:docPr id="2116701697" name="Obraz 64" descr="MATTRADITION Piekarnik z wym. obiegiem powietrza, IKEA 300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ATTRADITION Piekarnik z wym. obiegiem powietrza, IKEA 300 czarn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274D" w14:textId="1925D941" w:rsidR="00032C47" w:rsidRPr="00FF29D6" w:rsidRDefault="00032C47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FF29D6">
        <w:rPr>
          <w:rFonts w:ascii="Tahoma" w:hAnsi="Tahoma" w:cs="Tahoma"/>
          <w:sz w:val="18"/>
          <w:szCs w:val="18"/>
        </w:rPr>
        <w:t>Termoobieg</w:t>
      </w:r>
      <w:proofErr w:type="spellEnd"/>
      <w:r w:rsidRPr="00FF29D6">
        <w:rPr>
          <w:rFonts w:ascii="Tahoma" w:hAnsi="Tahoma" w:cs="Tahoma"/>
          <w:sz w:val="18"/>
          <w:szCs w:val="18"/>
        </w:rPr>
        <w:t xml:space="preserve">, </w:t>
      </w:r>
      <w:r w:rsidR="00693947">
        <w:rPr>
          <w:rFonts w:ascii="Tahoma" w:hAnsi="Tahoma" w:cs="Tahoma"/>
          <w:sz w:val="18"/>
          <w:szCs w:val="18"/>
        </w:rPr>
        <w:t xml:space="preserve">minimum </w:t>
      </w:r>
      <w:r w:rsidRPr="00FF29D6">
        <w:rPr>
          <w:rFonts w:ascii="Tahoma" w:hAnsi="Tahoma" w:cs="Tahoma"/>
          <w:sz w:val="18"/>
          <w:szCs w:val="18"/>
        </w:rPr>
        <w:t>5 lat gwarancji</w:t>
      </w:r>
    </w:p>
    <w:p w14:paraId="6EAD6B49" w14:textId="2762F9A6" w:rsidR="00032C47" w:rsidRPr="00FF29D6" w:rsidRDefault="00032C47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Wysokość: 570 cm ± 10 mm</w:t>
      </w:r>
      <w:r w:rsidR="009421A4">
        <w:rPr>
          <w:rFonts w:ascii="Tahoma" w:hAnsi="Tahoma" w:cs="Tahoma"/>
          <w:sz w:val="18"/>
          <w:szCs w:val="18"/>
        </w:rPr>
        <w:t xml:space="preserve"> (dopasować do zabudowy meblowej)</w:t>
      </w:r>
    </w:p>
    <w:p w14:paraId="0DF9CAB4" w14:textId="56F8EF98" w:rsidR="00032C47" w:rsidRPr="00FF29D6" w:rsidRDefault="00032C47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Szerokość: 590,50 cm ± 10 mm</w:t>
      </w:r>
      <w:r w:rsidR="009421A4">
        <w:rPr>
          <w:rFonts w:ascii="Tahoma" w:hAnsi="Tahoma" w:cs="Tahoma"/>
          <w:sz w:val="18"/>
          <w:szCs w:val="18"/>
        </w:rPr>
        <w:t xml:space="preserve"> (dopasować do zabudowy meblowej)</w:t>
      </w:r>
    </w:p>
    <w:p w14:paraId="42E2268B" w14:textId="27035023" w:rsidR="00032C47" w:rsidRPr="00FF29D6" w:rsidRDefault="00032C47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Głębokość: 540,90cm ± 10 mm</w:t>
      </w:r>
      <w:r w:rsidR="009421A4">
        <w:rPr>
          <w:rFonts w:ascii="Tahoma" w:hAnsi="Tahoma" w:cs="Tahoma"/>
          <w:sz w:val="18"/>
          <w:szCs w:val="18"/>
        </w:rPr>
        <w:t xml:space="preserve"> (dopasować do zabudowy meblowej)</w:t>
      </w:r>
    </w:p>
    <w:p w14:paraId="1EF43A1A" w14:textId="77777777" w:rsidR="00032C47" w:rsidRPr="00FF29D6" w:rsidRDefault="00032C47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bookmarkEnd w:id="1"/>
    <w:p w14:paraId="69BFEB40" w14:textId="744A3243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0BE8719E" wp14:editId="583E2BAC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5860415"/>
            <wp:effectExtent l="95250" t="0" r="106680" b="0"/>
            <wp:wrapThrough wrapText="bothSides">
              <wp:wrapPolygon edited="0">
                <wp:start x="-357" y="70"/>
                <wp:lineTo x="-357" y="21485"/>
                <wp:lineTo x="21929" y="21485"/>
                <wp:lineTo x="21929" y="70"/>
                <wp:lineTo x="-357" y="7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041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30000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9D6">
        <w:rPr>
          <w:rFonts w:ascii="Tahoma" w:hAnsi="Tahoma" w:cs="Tahoma"/>
          <w:sz w:val="18"/>
          <w:szCs w:val="18"/>
        </w:rPr>
        <w:t xml:space="preserve">Widok wnętrze z przodu (wymiary w mm): </w:t>
      </w:r>
    </w:p>
    <w:p w14:paraId="6424E3CE" w14:textId="77777777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65DB28A" w14:textId="77777777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3972589" w14:textId="0ED58FD5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b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14:ligatures w14:val="standardContextual"/>
        </w:rPr>
        <w:lastRenderedPageBreak/>
        <w:drawing>
          <wp:inline distT="0" distB="0" distL="0" distR="0" wp14:anchorId="31FB8E09" wp14:editId="047A5B15">
            <wp:extent cx="4823735" cy="6184992"/>
            <wp:effectExtent l="723900" t="0" r="7200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3735" cy="6184992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0352A4EC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963D628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06822472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BD21B40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5223EA7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87ADE85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409C635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ECF6220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5DAF072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CC71480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4EE380D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7BCFD014" w14:textId="77777777" w:rsidR="00CB0D99" w:rsidRDefault="00CB0D99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71C8056D" w14:textId="51E93CD6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lastRenderedPageBreak/>
        <w:t xml:space="preserve">Widok z góry: </w:t>
      </w:r>
    </w:p>
    <w:p w14:paraId="1FB39ADA" w14:textId="77777777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1852873" w14:textId="01B37E89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14:ligatures w14:val="standardContextual"/>
        </w:rPr>
        <w:drawing>
          <wp:inline distT="0" distB="0" distL="0" distR="0" wp14:anchorId="5E0A0DC2" wp14:editId="48D1B269">
            <wp:extent cx="5760720" cy="4890135"/>
            <wp:effectExtent l="0" t="476250" r="0" b="48196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013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56D7F53F" w14:textId="77777777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D7BD7EC" w14:textId="454518FF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Panel ścienny na wymiar, biały laminat:</w:t>
      </w:r>
    </w:p>
    <w:p w14:paraId="06DCC88E" w14:textId="18D2AEF4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14:ligatures w14:val="standardContextual"/>
        </w:rPr>
        <w:drawing>
          <wp:inline distT="0" distB="0" distL="0" distR="0" wp14:anchorId="658E74B8" wp14:editId="224B80A0">
            <wp:extent cx="5760720" cy="20027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2924" w14:textId="77777777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7063602" w14:textId="77777777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0172B2B3" w14:textId="5B0ECCC1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Pozycja nr 1 Kuchnia wraz ze sprzętem AGD </w:t>
      </w:r>
      <w:r w:rsidR="00C81263" w:rsidRPr="00FF29D6">
        <w:rPr>
          <w:rFonts w:ascii="Tahoma" w:hAnsi="Tahoma" w:cs="Tahoma"/>
          <w:sz w:val="18"/>
          <w:szCs w:val="18"/>
        </w:rPr>
        <w:t xml:space="preserve">– konfiguracja </w:t>
      </w:r>
      <w:r w:rsidRPr="00FF29D6">
        <w:rPr>
          <w:rFonts w:ascii="Tahoma" w:hAnsi="Tahoma" w:cs="Tahoma"/>
          <w:sz w:val="18"/>
          <w:szCs w:val="18"/>
        </w:rPr>
        <w:t xml:space="preserve">nr 2 </w:t>
      </w:r>
    </w:p>
    <w:p w14:paraId="087A9D0A" w14:textId="0F94AC9E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color w:val="FF0000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14:ligatures w14:val="standardContextual"/>
        </w:rPr>
        <w:drawing>
          <wp:inline distT="0" distB="0" distL="0" distR="0" wp14:anchorId="55AEDAB3" wp14:editId="3ABC5BDF">
            <wp:extent cx="5760720" cy="34188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A8FE" w14:textId="77777777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6BD1B1E" w14:textId="28149AC0" w:rsidR="00C81263" w:rsidRPr="00FF29D6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Wersja nr 1 dla domków 6 osobowych – 4 szt. </w:t>
      </w:r>
    </w:p>
    <w:p w14:paraId="77F728A9" w14:textId="77777777" w:rsidR="00471756" w:rsidRPr="00FF29D6" w:rsidRDefault="00471756" w:rsidP="00C81263">
      <w:pPr>
        <w:keepNext/>
        <w:keepLines/>
        <w:rPr>
          <w:rFonts w:ascii="Tahoma" w:hAnsi="Tahoma" w:cs="Tahoma"/>
        </w:rPr>
      </w:pPr>
    </w:p>
    <w:p w14:paraId="5FDFD42D" w14:textId="74B07A6C" w:rsidR="00471756" w:rsidRPr="00FF29D6" w:rsidRDefault="00471756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kuchnia fronty dolne </w:t>
      </w:r>
    </w:p>
    <w:p w14:paraId="610C8485" w14:textId="19E58794" w:rsidR="00471756" w:rsidRPr="00FF29D6" w:rsidRDefault="00471756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Containers\\UBF8T346G9.ms\\WebArchiveCopyPasteTempFiles\\com.microsoft.Word\\askersund-front-szuflady-wzor-jasny-jesion__0633779_pe696067_s5.jpg?f=u"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10A3F9D5" wp14:editId="7DB40983">
            <wp:extent cx="2032000" cy="2032000"/>
            <wp:effectExtent l="0" t="0" r="0" b="0"/>
            <wp:docPr id="504163410" name="Obraz 46" descr="ASKERSUND Front szuflady, wzór jasny jesion, 6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SKERSUND Front szuflady, wzór jasny jesion, 60x40 c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3844CC57" w14:textId="77777777" w:rsidR="00471756" w:rsidRPr="00FF29D6" w:rsidRDefault="00471756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7F816BF5" w14:textId="72DC47FB" w:rsidR="00471756" w:rsidRPr="00FF29D6" w:rsidRDefault="00471756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Fronty szafki górnej </w:t>
      </w:r>
    </w:p>
    <w:p w14:paraId="42600045" w14:textId="0D985242" w:rsidR="00471756" w:rsidRPr="00FF29D6" w:rsidRDefault="00471756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lastRenderedPageBreak/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Containers\\UBF8T346G9.ms\\WebArchiveCopyPasteTempFiles\\com.microsoft.Word\\veddinge-drzwi-bialy__0648572_pe704991_s5.jpg?f=u"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5AC202CF" wp14:editId="5FF2B2E3">
            <wp:extent cx="2032000" cy="2032000"/>
            <wp:effectExtent l="0" t="0" r="0" b="0"/>
            <wp:docPr id="1823610644" name="Obraz 31" descr="VEDDINGE Drzwi, biały, 6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EDDINGE Drzwi, biały, 60x60 c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44D5B632" w14:textId="77777777" w:rsidR="00471756" w:rsidRPr="00FF29D6" w:rsidRDefault="00471756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Blat </w:t>
      </w:r>
    </w:p>
    <w:p w14:paraId="416EA385" w14:textId="482D1C26" w:rsidR="00471756" w:rsidRPr="00FF29D6" w:rsidRDefault="00471756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Containers\\UBF8T346G9.ms\\WebArchiveCopyPasteTempFiles\\com.microsoft.Word\\saeljan-blat-bialy-laminat__0373319_pe553708_s5.jpg?f=u"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15236519" wp14:editId="09EA2057">
            <wp:extent cx="2032000" cy="2032000"/>
            <wp:effectExtent l="0" t="0" r="0" b="0"/>
            <wp:docPr id="577237241" name="Obraz 32" descr="SÄLJAN Blat, biały/laminat, 186x3.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ÄLJAN Blat, biały/laminat, 186x3.8 c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0B40BC0E" w14:textId="22CA0CDD" w:rsidR="00471756" w:rsidRPr="00FF29D6" w:rsidRDefault="00471756" w:rsidP="00C81263">
      <w:pPr>
        <w:keepNext/>
        <w:keepLines/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Panel ścienny </w:t>
      </w:r>
    </w:p>
    <w:p w14:paraId="75E75C2E" w14:textId="58532B1B" w:rsidR="00471756" w:rsidRPr="00FF29D6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315C4AE4" wp14:editId="3CB1E6D1">
            <wp:extent cx="2032000" cy="2032000"/>
            <wp:effectExtent l="0" t="0" r="0" b="0"/>
            <wp:docPr id="1745043279" name="Obraz 31" descr="VEDDINGE Drzwi, biały, 6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EDDINGE Drzwi, biały, 60x60 c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756"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Containers\\UBF8T346G9.ms\\WebArchiveCopyPasteTempFiles\\com.microsoft.Word\\veddinge-drzwi-bialy__0648572_pe704991_s5.jpg?f=u" \* MERGEFORMAT </w:instrText>
      </w:r>
      <w:r w:rsidR="00471756" w:rsidRPr="00FF29D6">
        <w:rPr>
          <w:rFonts w:ascii="Tahoma" w:hAnsi="Tahoma" w:cs="Tahoma"/>
          <w:sz w:val="18"/>
          <w:szCs w:val="18"/>
        </w:rPr>
        <w:fldChar w:fldCharType="end"/>
      </w:r>
    </w:p>
    <w:p w14:paraId="2B65F559" w14:textId="639CD250" w:rsidR="00C81263" w:rsidRPr="00FF29D6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Wersja nr 2 dla domków 6 osobowych – 3 szt. </w:t>
      </w:r>
    </w:p>
    <w:p w14:paraId="1641ABCA" w14:textId="77777777" w:rsidR="00C81263" w:rsidRPr="00FF29D6" w:rsidRDefault="00C81263" w:rsidP="00C81263">
      <w:pPr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kuchnia fronty dolne -</w:t>
      </w:r>
      <w:r w:rsidRPr="00FF29D6">
        <w:rPr>
          <w:rStyle w:val="pip-header-sectiondescription-text"/>
          <w:rFonts w:ascii="Tahoma" w:eastAsiaTheme="majorEastAsia" w:hAnsi="Tahoma" w:cs="Tahoma"/>
          <w:sz w:val="18"/>
          <w:szCs w:val="18"/>
        </w:rPr>
        <w:t xml:space="preserve"> Matowy ciemny beż</w:t>
      </w:r>
    </w:p>
    <w:p w14:paraId="706833CE" w14:textId="77777777" w:rsidR="00C81263" w:rsidRPr="00FF29D6" w:rsidRDefault="00C81263" w:rsidP="00C81263">
      <w:pPr>
        <w:spacing w:line="360" w:lineRule="auto"/>
        <w:rPr>
          <w:rFonts w:ascii="Tahoma" w:hAnsi="Tahoma" w:cs="Tahoma"/>
          <w:sz w:val="18"/>
          <w:szCs w:val="18"/>
        </w:rPr>
      </w:pPr>
    </w:p>
    <w:p w14:paraId="6898545A" w14:textId="27C2B8A7" w:rsidR="00C81263" w:rsidRPr="00FF29D6" w:rsidRDefault="00C81263" w:rsidP="00C81263">
      <w:pPr>
        <w:spacing w:line="360" w:lineRule="auto"/>
        <w:outlineLvl w:val="1"/>
        <w:rPr>
          <w:rFonts w:ascii="Tahoma" w:hAnsi="Tahoma" w:cs="Tahoma"/>
          <w:b/>
          <w:bCs/>
          <w:spacing w:val="-1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lastRenderedPageBreak/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Containers\\UBF8T346G9.ms\\WebArchiveCopyPasteTempFiles\\com.microsoft.Word\\upploev-drzwi-matowy-ciemny-bez__1108675_pe869538_s5.jpg?f=u"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6E14E45D" wp14:editId="3289B1A2">
            <wp:extent cx="2032000" cy="2032000"/>
            <wp:effectExtent l="0" t="0" r="0" b="0"/>
            <wp:docPr id="1145102833" name="Obraz 49" descr="UPPLÖV Drzwi, Matowy ciemny beż, 4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UPPLÖV Drzwi, Matowy ciemny beż, 40x60 c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36E8FDE7" w14:textId="77777777" w:rsidR="00C81263" w:rsidRPr="00FF29D6" w:rsidRDefault="00C81263" w:rsidP="00C81263">
      <w:pPr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Fronty szafki górnej </w:t>
      </w:r>
    </w:p>
    <w:p w14:paraId="23614E67" w14:textId="1EC0457B" w:rsidR="00C81263" w:rsidRPr="00FF29D6" w:rsidRDefault="00C81263" w:rsidP="00C81263">
      <w:pPr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Containers\\UBF8T346G9.ms\\WebArchiveCopyPasteTempFiles\\com.microsoft.Word\\veddinge-drzwi-bialy__0648572_pe704991_s5.jpg?f=u"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6770526A" wp14:editId="5B16A00C">
            <wp:extent cx="2032000" cy="2032000"/>
            <wp:effectExtent l="0" t="0" r="0" b="0"/>
            <wp:docPr id="3" name="Obraz 31" descr="VEDDINGE Drzwi, biały, 6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EDDINGE Drzwi, biały, 60x60 c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670983D5" w14:textId="77777777" w:rsidR="00C81263" w:rsidRPr="00FF29D6" w:rsidRDefault="00C81263" w:rsidP="00C81263">
      <w:pPr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Blat </w:t>
      </w:r>
    </w:p>
    <w:p w14:paraId="731367FB" w14:textId="05E65178" w:rsidR="00C81263" w:rsidRPr="00FF29D6" w:rsidRDefault="00C81263" w:rsidP="00C81263">
      <w:pPr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Containers\\UBF8T346G9.ms\\WebArchiveCopyPasteTempFiles\\com.microsoft.Word\\saeljan-blat-bialy-laminat__0373319_pe553708_s5.jpg?f=u"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0E06C9A6" wp14:editId="35729E40">
            <wp:extent cx="2032000" cy="2032000"/>
            <wp:effectExtent l="0" t="0" r="0" b="0"/>
            <wp:docPr id="16" name="Obraz 32" descr="SÄLJAN Blat, biały/laminat, 186x3.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ÄLJAN Blat, biały/laminat, 186x3.8 c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4A88EDB6" w14:textId="77777777" w:rsidR="00C81263" w:rsidRPr="00FF29D6" w:rsidRDefault="00C81263" w:rsidP="00C81263">
      <w:pPr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Panel ścienny </w:t>
      </w:r>
    </w:p>
    <w:p w14:paraId="02143DC1" w14:textId="36943F7E" w:rsidR="00C81263" w:rsidRPr="00FF29D6" w:rsidRDefault="00C81263" w:rsidP="00C81263">
      <w:pPr>
        <w:spacing w:line="360" w:lineRule="auto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lastRenderedPageBreak/>
        <w:fldChar w:fldCharType="begin"/>
      </w:r>
      <w:r w:rsidR="0070639B">
        <w:rPr>
          <w:rFonts w:ascii="Tahoma" w:hAnsi="Tahoma" w:cs="Tahoma"/>
          <w:sz w:val="18"/>
          <w:szCs w:val="18"/>
        </w:rPr>
        <w:instrText xml:space="preserve"> INCLUDEPICTURE "C:\\Users\\ewelinasiwak\\Library\\Group Containers\\UBF8T346G9.ms\\WebArchiveCopyPasteTempFiles\\com.microsoft.Word\\veddinge-drzwi-bialy__0648572_pe704991_s5.jpg?f=u" \* MERGEFORMAT </w:instrText>
      </w:r>
      <w:r w:rsidRPr="00FF29D6">
        <w:rPr>
          <w:rFonts w:ascii="Tahoma" w:hAnsi="Tahoma" w:cs="Tahoma"/>
          <w:sz w:val="18"/>
          <w:szCs w:val="18"/>
        </w:rPr>
        <w:fldChar w:fldCharType="separate"/>
      </w:r>
      <w:r w:rsidRPr="00FF29D6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092DD8E4" wp14:editId="3EE65BED">
            <wp:extent cx="2032000" cy="2032000"/>
            <wp:effectExtent l="0" t="0" r="0" b="0"/>
            <wp:docPr id="17" name="Obraz 31" descr="VEDDINGE Drzwi, biały, 60x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EDDINGE Drzwi, biały, 60x60 c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29D6">
        <w:rPr>
          <w:rFonts w:ascii="Tahoma" w:hAnsi="Tahoma" w:cs="Tahoma"/>
          <w:sz w:val="18"/>
          <w:szCs w:val="18"/>
        </w:rPr>
        <w:fldChar w:fldCharType="end"/>
      </w:r>
    </w:p>
    <w:p w14:paraId="5D91D866" w14:textId="77777777" w:rsidR="00C81263" w:rsidRPr="00FF29D6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F279F3E" w14:textId="77777777" w:rsidR="00C81263" w:rsidRPr="00FF29D6" w:rsidRDefault="00C81263" w:rsidP="00C81263">
      <w:pPr>
        <w:rPr>
          <w:rFonts w:ascii="Tahoma" w:hAnsi="Tahoma" w:cs="Tahoma"/>
        </w:rPr>
      </w:pPr>
    </w:p>
    <w:p w14:paraId="21DAAA5D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lastRenderedPageBreak/>
        <w:t xml:space="preserve">Zestaw mebli zawiera: </w:t>
      </w:r>
    </w:p>
    <w:p w14:paraId="5CC66D80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- meble i armaturę,</w:t>
      </w:r>
    </w:p>
    <w:p w14:paraId="4363BEC9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- blaty (1) i panele ścienne,</w:t>
      </w:r>
    </w:p>
    <w:p w14:paraId="649B0573" w14:textId="4AC9F7BF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- sprzęt AGD, w tym: piekarnik elektryczny, płyta indukcyjna, zmywarka,</w:t>
      </w:r>
      <w:r w:rsidR="0069151F" w:rsidRPr="00FF29D6">
        <w:rPr>
          <w:rFonts w:ascii="Tahoma" w:hAnsi="Tahoma" w:cs="Tahoma"/>
          <w:sz w:val="18"/>
          <w:szCs w:val="18"/>
        </w:rPr>
        <w:t xml:space="preserve"> okap</w:t>
      </w:r>
    </w:p>
    <w:p w14:paraId="2A2D0437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- zintegrowane oświetlenie. </w:t>
      </w:r>
    </w:p>
    <w:p w14:paraId="1C0779FD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034DB9B" w14:textId="77777777" w:rsidR="0069151F" w:rsidRPr="00FF29D6" w:rsidRDefault="0069151F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Informacje ogólne, charakteryzujące każdą z poniższych zabudów meblowych:</w:t>
      </w:r>
    </w:p>
    <w:p w14:paraId="76D9895F" w14:textId="7C448466" w:rsidR="0069151F" w:rsidRPr="00FF29D6" w:rsidRDefault="0069151F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Kolor frontu: </w:t>
      </w:r>
      <w:r w:rsidR="00032C47" w:rsidRPr="00FF29D6">
        <w:rPr>
          <w:rFonts w:ascii="Tahoma" w:hAnsi="Tahoma" w:cs="Tahoma"/>
          <w:sz w:val="18"/>
          <w:szCs w:val="18"/>
        </w:rPr>
        <w:t>drewnopodobne - jesion</w:t>
      </w:r>
      <w:r w:rsidRPr="00FF29D6">
        <w:rPr>
          <w:rFonts w:ascii="Tahoma" w:hAnsi="Tahoma" w:cs="Tahoma"/>
          <w:sz w:val="18"/>
          <w:szCs w:val="18"/>
        </w:rPr>
        <w:t xml:space="preserve"> - płyta laminowana min. 18 mm</w:t>
      </w:r>
    </w:p>
    <w:p w14:paraId="1277E6F8" w14:textId="3DB42B69" w:rsidR="0069151F" w:rsidRPr="00FF29D6" w:rsidRDefault="0069151F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Kolor korpusu: </w:t>
      </w:r>
      <w:r w:rsidR="00032C47" w:rsidRPr="00FF29D6">
        <w:rPr>
          <w:rFonts w:ascii="Tahoma" w:hAnsi="Tahoma" w:cs="Tahoma"/>
          <w:sz w:val="18"/>
          <w:szCs w:val="18"/>
        </w:rPr>
        <w:t>biały</w:t>
      </w:r>
      <w:r w:rsidR="00535DB5" w:rsidRPr="00FF29D6">
        <w:rPr>
          <w:rFonts w:ascii="Tahoma" w:hAnsi="Tahoma" w:cs="Tahoma"/>
          <w:sz w:val="18"/>
          <w:szCs w:val="18"/>
        </w:rPr>
        <w:t xml:space="preserve"> </w:t>
      </w:r>
      <w:r w:rsidRPr="00FF29D6">
        <w:rPr>
          <w:rFonts w:ascii="Tahoma" w:hAnsi="Tahoma" w:cs="Tahoma"/>
          <w:sz w:val="18"/>
          <w:szCs w:val="18"/>
        </w:rPr>
        <w:t>– płyta laminowana gr. min. 16 mm</w:t>
      </w:r>
    </w:p>
    <w:p w14:paraId="1CE46979" w14:textId="77777777" w:rsidR="0069151F" w:rsidRPr="00FF29D6" w:rsidRDefault="0069151F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Zawiasy oraz szuflady wyposażone w system cichego domykania wysokiej jakości. </w:t>
      </w:r>
    </w:p>
    <w:p w14:paraId="01AF1556" w14:textId="77777777" w:rsidR="0069151F" w:rsidRPr="00FF29D6" w:rsidRDefault="0069151F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 szafkach bez uchwytów odbojnik typu </w:t>
      </w:r>
      <w:proofErr w:type="spellStart"/>
      <w:r w:rsidRPr="00FF29D6">
        <w:rPr>
          <w:rFonts w:ascii="Tahoma" w:hAnsi="Tahoma" w:cs="Tahoma"/>
          <w:sz w:val="18"/>
          <w:szCs w:val="18"/>
        </w:rPr>
        <w:t>Pusch</w:t>
      </w:r>
      <w:proofErr w:type="spellEnd"/>
      <w:r w:rsidRPr="00FF29D6">
        <w:rPr>
          <w:rFonts w:ascii="Tahoma" w:hAnsi="Tahoma" w:cs="Tahoma"/>
          <w:sz w:val="18"/>
          <w:szCs w:val="18"/>
        </w:rPr>
        <w:t xml:space="preserve"> Open lub równoważne. </w:t>
      </w:r>
    </w:p>
    <w:p w14:paraId="34D23792" w14:textId="3C5DAAF0" w:rsidR="0069151F" w:rsidRPr="00FF29D6" w:rsidRDefault="0069151F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Blat: kolor </w:t>
      </w:r>
      <w:r w:rsidR="00032C47" w:rsidRPr="00FF29D6">
        <w:rPr>
          <w:rFonts w:ascii="Tahoma" w:hAnsi="Tahoma" w:cs="Tahoma"/>
          <w:sz w:val="18"/>
          <w:szCs w:val="18"/>
        </w:rPr>
        <w:t>biały</w:t>
      </w:r>
      <w:r w:rsidRPr="00FF29D6">
        <w:rPr>
          <w:rFonts w:ascii="Tahoma" w:hAnsi="Tahoma" w:cs="Tahoma"/>
          <w:sz w:val="18"/>
          <w:szCs w:val="18"/>
        </w:rPr>
        <w:t>, grubość min. 38 mm.</w:t>
      </w:r>
    </w:p>
    <w:p w14:paraId="7FAA9FC6" w14:textId="009E8997" w:rsidR="0069151F" w:rsidRPr="00FF29D6" w:rsidRDefault="0069151F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Struktura blatu: </w:t>
      </w:r>
      <w:r w:rsidR="00535DB5" w:rsidRPr="00FF29D6">
        <w:rPr>
          <w:rFonts w:ascii="Tahoma" w:hAnsi="Tahoma" w:cs="Tahoma"/>
          <w:sz w:val="18"/>
          <w:szCs w:val="18"/>
        </w:rPr>
        <w:t>gładki</w:t>
      </w:r>
    </w:p>
    <w:p w14:paraId="4FC06790" w14:textId="77777777" w:rsidR="0069151F" w:rsidRPr="00FF29D6" w:rsidRDefault="0069151F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Blat na długości całej zabudowy meblowej.</w:t>
      </w:r>
    </w:p>
    <w:p w14:paraId="1893E15B" w14:textId="77777777" w:rsidR="0069151F" w:rsidRPr="00FF29D6" w:rsidRDefault="0069151F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C2518AC" w14:textId="1E08E7DC" w:rsidR="0069151F" w:rsidRPr="00FF29D6" w:rsidRDefault="0069151F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Wyposażenie dodatkowe:</w:t>
      </w:r>
    </w:p>
    <w:p w14:paraId="22FF1046" w14:textId="5031FBC6" w:rsidR="0069151F" w:rsidRPr="00FF29D6" w:rsidRDefault="0069151F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Zlewozmywak – </w:t>
      </w:r>
      <w:r w:rsidR="00C12EFD" w:rsidRPr="00FF29D6">
        <w:rPr>
          <w:rFonts w:ascii="Tahoma" w:hAnsi="Tahoma" w:cs="Tahoma"/>
          <w:sz w:val="18"/>
          <w:szCs w:val="18"/>
        </w:rPr>
        <w:t xml:space="preserve">biały, </w:t>
      </w:r>
      <w:r w:rsidR="00032C47" w:rsidRPr="00FF29D6">
        <w:rPr>
          <w:rFonts w:ascii="Tahoma" w:hAnsi="Tahoma" w:cs="Tahoma"/>
          <w:sz w:val="18"/>
          <w:szCs w:val="18"/>
        </w:rPr>
        <w:t>wpuszczany w blat</w:t>
      </w:r>
      <w:r w:rsidRPr="00FF29D6">
        <w:rPr>
          <w:rFonts w:ascii="Tahoma" w:hAnsi="Tahoma" w:cs="Tahoma"/>
          <w:sz w:val="18"/>
          <w:szCs w:val="18"/>
        </w:rPr>
        <w:t xml:space="preserve">, jednokomorowy, </w:t>
      </w:r>
      <w:r w:rsidR="00032C47" w:rsidRPr="00FF29D6">
        <w:rPr>
          <w:rFonts w:ascii="Tahoma" w:hAnsi="Tahoma" w:cs="Tahoma"/>
          <w:sz w:val="18"/>
          <w:szCs w:val="18"/>
        </w:rPr>
        <w:t xml:space="preserve">ceramika – </w:t>
      </w:r>
      <w:r w:rsidR="00535DB5" w:rsidRPr="00FF29D6">
        <w:rPr>
          <w:rFonts w:ascii="Tahoma" w:hAnsi="Tahoma" w:cs="Tahoma"/>
          <w:sz w:val="18"/>
          <w:szCs w:val="18"/>
        </w:rPr>
        <w:t>szkli</w:t>
      </w:r>
      <w:r w:rsidR="00032C47" w:rsidRPr="00FF29D6">
        <w:rPr>
          <w:rFonts w:ascii="Tahoma" w:hAnsi="Tahoma" w:cs="Tahoma"/>
          <w:sz w:val="18"/>
          <w:szCs w:val="18"/>
        </w:rPr>
        <w:t>wo barwne białe</w:t>
      </w:r>
      <w:r w:rsidRPr="00FF29D6">
        <w:rPr>
          <w:rFonts w:ascii="Tahoma" w:hAnsi="Tahoma" w:cs="Tahoma"/>
          <w:sz w:val="18"/>
          <w:szCs w:val="18"/>
        </w:rPr>
        <w:t xml:space="preserve">, </w:t>
      </w:r>
      <w:r w:rsidR="00032C47" w:rsidRPr="00FF29D6">
        <w:rPr>
          <w:rFonts w:ascii="Tahoma" w:hAnsi="Tahoma" w:cs="Tahoma"/>
          <w:sz w:val="18"/>
          <w:szCs w:val="18"/>
        </w:rPr>
        <w:t>wykonany z ceramiki</w:t>
      </w:r>
      <w:r w:rsidRPr="00FF29D6">
        <w:rPr>
          <w:rFonts w:ascii="Tahoma" w:hAnsi="Tahoma" w:cs="Tahoma"/>
          <w:sz w:val="18"/>
          <w:szCs w:val="18"/>
        </w:rPr>
        <w:t>.</w:t>
      </w:r>
    </w:p>
    <w:p w14:paraId="2B40BFC9" w14:textId="5DC35147" w:rsidR="00471756" w:rsidRPr="00FF29D6" w:rsidRDefault="00471756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lang w:eastAsia="pl-PL"/>
        </w:rPr>
        <w:drawing>
          <wp:inline distT="0" distB="0" distL="0" distR="0" wp14:anchorId="2911FFEA" wp14:editId="329375CC">
            <wp:extent cx="2032000" cy="2032000"/>
            <wp:effectExtent l="0" t="0" r="0" b="0"/>
            <wp:docPr id="20" name="Obraz 40" descr="HAVSEN Zlew wpuszczany, 1 komorowy, biały, 53x4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AVSEN Zlew wpuszczany, 1 komorowy, biały, 53x47 c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5616" w14:textId="77777777" w:rsidR="00471756" w:rsidRPr="00FF29D6" w:rsidRDefault="00471756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p w14:paraId="5ACD89FB" w14:textId="51CB87D7" w:rsidR="00032C47" w:rsidRPr="00FF29D6" w:rsidRDefault="00032C47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Wysokość 200</w:t>
      </w:r>
      <w:r w:rsidR="00EB78A8" w:rsidRPr="00FF29D6">
        <w:rPr>
          <w:rFonts w:ascii="Tahoma" w:hAnsi="Tahoma" w:cs="Tahoma"/>
          <w:sz w:val="18"/>
          <w:szCs w:val="18"/>
        </w:rPr>
        <w:t xml:space="preserve"> mm ± 10 mm</w:t>
      </w:r>
    </w:p>
    <w:p w14:paraId="19179A18" w14:textId="77777777" w:rsidR="00EB78A8" w:rsidRPr="00FF29D6" w:rsidRDefault="00EB78A8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Szerokość </w:t>
      </w:r>
      <w:bookmarkStart w:id="2" w:name="_Hlk185502705"/>
      <w:r w:rsidRPr="00FF29D6">
        <w:rPr>
          <w:rFonts w:ascii="Tahoma" w:hAnsi="Tahoma" w:cs="Tahoma"/>
          <w:sz w:val="18"/>
          <w:szCs w:val="18"/>
        </w:rPr>
        <w:t>470 mm ± 10 mm</w:t>
      </w:r>
      <w:bookmarkEnd w:id="2"/>
    </w:p>
    <w:p w14:paraId="6212249D" w14:textId="01DFDC40" w:rsidR="00EB78A8" w:rsidRPr="00FF29D6" w:rsidRDefault="00EB78A8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Gł</w:t>
      </w:r>
      <w:r w:rsidR="00FC1417" w:rsidRPr="00FF29D6">
        <w:rPr>
          <w:rFonts w:ascii="Tahoma" w:hAnsi="Tahoma" w:cs="Tahoma"/>
          <w:sz w:val="18"/>
          <w:szCs w:val="18"/>
        </w:rPr>
        <w:t>ę</w:t>
      </w:r>
      <w:r w:rsidRPr="00FF29D6">
        <w:rPr>
          <w:rFonts w:ascii="Tahoma" w:hAnsi="Tahoma" w:cs="Tahoma"/>
          <w:sz w:val="18"/>
          <w:szCs w:val="18"/>
        </w:rPr>
        <w:t>bokość 470 mm ± 10 mm</w:t>
      </w:r>
    </w:p>
    <w:p w14:paraId="2DD86A19" w14:textId="7A77418D" w:rsidR="0069151F" w:rsidRPr="00FF29D6" w:rsidRDefault="0069151F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Bateria: Kolor: </w:t>
      </w:r>
      <w:r w:rsidR="00032C47" w:rsidRPr="00FF29D6">
        <w:rPr>
          <w:rFonts w:ascii="Tahoma" w:hAnsi="Tahoma" w:cs="Tahoma"/>
          <w:sz w:val="18"/>
          <w:szCs w:val="18"/>
        </w:rPr>
        <w:t>czarna</w:t>
      </w:r>
      <w:r w:rsidRPr="00FF29D6">
        <w:rPr>
          <w:rFonts w:ascii="Tahoma" w:hAnsi="Tahoma" w:cs="Tahoma"/>
          <w:sz w:val="18"/>
          <w:szCs w:val="18"/>
        </w:rPr>
        <w:t xml:space="preserve">; </w:t>
      </w:r>
      <w:r w:rsidR="00EB78A8" w:rsidRPr="00FF29D6">
        <w:rPr>
          <w:rFonts w:ascii="Tahoma" w:hAnsi="Tahoma" w:cs="Tahoma"/>
          <w:sz w:val="18"/>
          <w:szCs w:val="18"/>
        </w:rPr>
        <w:t xml:space="preserve"> </w:t>
      </w:r>
    </w:p>
    <w:p w14:paraId="5455766A" w14:textId="77777777" w:rsidR="00471756" w:rsidRPr="00FF29D6" w:rsidRDefault="00471756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lang w:eastAsia="pl-PL"/>
        </w:rPr>
        <w:lastRenderedPageBreak/>
        <w:drawing>
          <wp:inline distT="0" distB="0" distL="0" distR="0" wp14:anchorId="70A2CC44" wp14:editId="30832F16">
            <wp:extent cx="2032000" cy="2032000"/>
            <wp:effectExtent l="0" t="0" r="0" b="0"/>
            <wp:docPr id="19" name="Obraz 38" descr="DELSJÖN Bateria kuchenna, matowy czarny m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ELSJÖN Bateria kuchenna, matowy czarny met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387D" w14:textId="6DACB552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Wysokość (mm): 3</w:t>
      </w:r>
      <w:r w:rsidR="00EB78A8" w:rsidRPr="00FF29D6">
        <w:rPr>
          <w:rFonts w:ascii="Tahoma" w:hAnsi="Tahoma" w:cs="Tahoma"/>
          <w:sz w:val="18"/>
          <w:szCs w:val="18"/>
        </w:rPr>
        <w:t>6</w:t>
      </w:r>
      <w:r w:rsidRPr="00FF29D6">
        <w:rPr>
          <w:rFonts w:ascii="Tahoma" w:hAnsi="Tahoma" w:cs="Tahoma"/>
          <w:sz w:val="18"/>
          <w:szCs w:val="18"/>
        </w:rPr>
        <w:t xml:space="preserve">0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722DCDA0" w14:textId="46DB8F0D" w:rsidR="0069151F" w:rsidRPr="00FF29D6" w:rsidRDefault="0069151F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Wysokość wylewki (mm): 220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6236787F" w14:textId="0C1FFBBD" w:rsidR="0069151F" w:rsidRPr="00FF29D6" w:rsidRDefault="0069151F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Zasięg wylewki (mm): 200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5EB98643" w14:textId="49DD6EEC" w:rsidR="0069151F" w:rsidRPr="00FF29D6" w:rsidRDefault="0069151F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Materiał wykonania: </w:t>
      </w:r>
      <w:r w:rsidR="00EB78A8" w:rsidRPr="00FF29D6">
        <w:rPr>
          <w:rFonts w:ascii="Tahoma" w:hAnsi="Tahoma" w:cs="Tahoma"/>
          <w:sz w:val="18"/>
          <w:szCs w:val="18"/>
        </w:rPr>
        <w:t>metal</w:t>
      </w:r>
    </w:p>
    <w:p w14:paraId="0E60A849" w14:textId="77777777" w:rsidR="0069151F" w:rsidRPr="00FF29D6" w:rsidRDefault="0069151F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Rodzaj baterii: jednodźwigniowa</w:t>
      </w:r>
    </w:p>
    <w:p w14:paraId="2D24BA3C" w14:textId="77777777" w:rsidR="0069151F" w:rsidRPr="00FF29D6" w:rsidRDefault="0069151F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 wylewki: stała (obrotowa)</w:t>
      </w:r>
    </w:p>
    <w:p w14:paraId="75094EBC" w14:textId="77777777" w:rsidR="0069151F" w:rsidRPr="00FF29D6" w:rsidRDefault="0069151F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 baterii (armatura): stojąca</w:t>
      </w:r>
    </w:p>
    <w:p w14:paraId="011E7252" w14:textId="77777777" w:rsidR="0069151F" w:rsidRPr="00FF29D6" w:rsidRDefault="0069151F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proofErr w:type="spellStart"/>
      <w:r w:rsidRPr="00FF29D6">
        <w:rPr>
          <w:rFonts w:ascii="Tahoma" w:hAnsi="Tahoma" w:cs="Tahoma"/>
          <w:sz w:val="18"/>
          <w:szCs w:val="18"/>
        </w:rPr>
        <w:t>Perlator</w:t>
      </w:r>
      <w:proofErr w:type="spellEnd"/>
      <w:r w:rsidRPr="00FF29D6">
        <w:rPr>
          <w:rFonts w:ascii="Tahoma" w:hAnsi="Tahoma" w:cs="Tahoma"/>
          <w:sz w:val="18"/>
          <w:szCs w:val="18"/>
        </w:rPr>
        <w:t>: tak</w:t>
      </w:r>
    </w:p>
    <w:p w14:paraId="7772B1AD" w14:textId="0814562F" w:rsidR="0069151F" w:rsidRPr="00FF29D6" w:rsidRDefault="0069151F" w:rsidP="00C81263">
      <w:pPr>
        <w:keepNext/>
        <w:keepLines/>
        <w:spacing w:line="360" w:lineRule="auto"/>
        <w:ind w:left="72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Głowica: ceramiczna</w:t>
      </w:r>
    </w:p>
    <w:p w14:paraId="29DE1353" w14:textId="5FB1BFA8" w:rsidR="0069151F" w:rsidRPr="00FF29D6" w:rsidRDefault="0069151F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Płyta indukcyjna do zabudowy:</w:t>
      </w:r>
      <w:r w:rsidR="00EB78A8" w:rsidRPr="00FF29D6">
        <w:rPr>
          <w:rFonts w:ascii="Tahoma" w:hAnsi="Tahoma" w:cs="Tahoma"/>
          <w:sz w:val="18"/>
          <w:szCs w:val="18"/>
        </w:rPr>
        <w:t xml:space="preserve"> </w:t>
      </w:r>
    </w:p>
    <w:p w14:paraId="0BBCF32F" w14:textId="19FDA3A4" w:rsidR="00471756" w:rsidRPr="00FF29D6" w:rsidRDefault="00471756" w:rsidP="00C81263">
      <w:pPr>
        <w:keepNext/>
        <w:keepLines/>
        <w:spacing w:line="360" w:lineRule="auto"/>
        <w:ind w:left="360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</w:rPr>
        <w:drawing>
          <wp:inline distT="0" distB="0" distL="0" distR="0" wp14:anchorId="327B9C2D" wp14:editId="4B233CC5">
            <wp:extent cx="2032000" cy="2032000"/>
            <wp:effectExtent l="0" t="0" r="0" b="0"/>
            <wp:docPr id="22" name="Obraz 36" descr="VÄLBILDAD Płyta indukcyjna, IKEA 300 czarny, 2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VÄLBILDAD Płyta indukcyjna, IKEA 300 czarny, 29 c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1B0A" w14:textId="789E63E1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Całkowita liczba pozycji grzewczych w tym samym czasie: 2</w:t>
      </w:r>
    </w:p>
    <w:p w14:paraId="315217D7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kolor obudowy: czarny</w:t>
      </w:r>
    </w:p>
    <w:p w14:paraId="35695857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rodzaj powierzchni: tworzywo szklano-ceramiczne</w:t>
      </w:r>
    </w:p>
    <w:p w14:paraId="256ED527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rodzaj urządzeń sterowania: na dotyk,</w:t>
      </w:r>
    </w:p>
    <w:p w14:paraId="27F400F3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Wymiary:</w:t>
      </w:r>
    </w:p>
    <w:p w14:paraId="56D54491" w14:textId="2CCBE13E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Wymiar wnęki do instalacji (mm) </w:t>
      </w:r>
      <w:r w:rsidR="00EB78A8" w:rsidRPr="00FF29D6">
        <w:rPr>
          <w:rFonts w:ascii="Tahoma" w:hAnsi="Tahoma" w:cs="Tahoma"/>
          <w:sz w:val="18"/>
          <w:szCs w:val="18"/>
        </w:rPr>
        <w:t>270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EB78A8" w:rsidRPr="00FF29D6">
        <w:rPr>
          <w:rFonts w:ascii="Tahoma" w:hAnsi="Tahoma" w:cs="Tahoma"/>
          <w:sz w:val="18"/>
          <w:szCs w:val="18"/>
        </w:rPr>
        <w:t>x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EB78A8" w:rsidRPr="00FF29D6">
        <w:rPr>
          <w:rFonts w:ascii="Tahoma" w:hAnsi="Tahoma" w:cs="Tahoma"/>
          <w:sz w:val="18"/>
          <w:szCs w:val="18"/>
        </w:rPr>
        <w:t>490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EB78A8" w:rsidRPr="00FF29D6">
        <w:rPr>
          <w:rFonts w:ascii="Tahoma" w:hAnsi="Tahoma" w:cs="Tahoma"/>
          <w:sz w:val="18"/>
          <w:szCs w:val="18"/>
        </w:rPr>
        <w:t>x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EB78A8" w:rsidRPr="00FF29D6">
        <w:rPr>
          <w:rFonts w:ascii="Tahoma" w:hAnsi="Tahoma" w:cs="Tahoma"/>
          <w:sz w:val="18"/>
          <w:szCs w:val="18"/>
        </w:rPr>
        <w:t>50,50</w:t>
      </w:r>
      <w:r w:rsidRPr="00FF29D6">
        <w:rPr>
          <w:rFonts w:ascii="Tahoma" w:hAnsi="Tahoma" w:cs="Tahoma"/>
          <w:sz w:val="18"/>
          <w:szCs w:val="18"/>
        </w:rPr>
        <w:t xml:space="preserve">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4EB443CB" w14:textId="2B23ED9E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Wymiary produktu [mm] </w:t>
      </w:r>
      <w:r w:rsidR="00EB78A8" w:rsidRPr="00FF29D6">
        <w:rPr>
          <w:rFonts w:ascii="Tahoma" w:hAnsi="Tahoma" w:cs="Tahoma"/>
          <w:sz w:val="18"/>
          <w:szCs w:val="18"/>
        </w:rPr>
        <w:t>290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EB78A8" w:rsidRPr="00FF29D6">
        <w:rPr>
          <w:rFonts w:ascii="Tahoma" w:hAnsi="Tahoma" w:cs="Tahoma"/>
          <w:sz w:val="18"/>
          <w:szCs w:val="18"/>
        </w:rPr>
        <w:t>x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EB78A8" w:rsidRPr="00FF29D6">
        <w:rPr>
          <w:rFonts w:ascii="Tahoma" w:hAnsi="Tahoma" w:cs="Tahoma"/>
          <w:sz w:val="18"/>
          <w:szCs w:val="18"/>
        </w:rPr>
        <w:t>520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EB78A8" w:rsidRPr="00FF29D6">
        <w:rPr>
          <w:rFonts w:ascii="Tahoma" w:hAnsi="Tahoma" w:cs="Tahoma"/>
          <w:sz w:val="18"/>
          <w:szCs w:val="18"/>
        </w:rPr>
        <w:t>x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EB78A8" w:rsidRPr="00FF29D6">
        <w:rPr>
          <w:rFonts w:ascii="Tahoma" w:hAnsi="Tahoma" w:cs="Tahoma"/>
          <w:sz w:val="18"/>
          <w:szCs w:val="18"/>
        </w:rPr>
        <w:t>50,80</w:t>
      </w:r>
      <w:r w:rsidR="00535DB5" w:rsidRPr="00FF29D6">
        <w:rPr>
          <w:rFonts w:ascii="Tahoma" w:hAnsi="Tahoma" w:cs="Tahoma"/>
          <w:sz w:val="18"/>
          <w:szCs w:val="18"/>
        </w:rPr>
        <w:t xml:space="preserve">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7499A9C5" w14:textId="7E1EBF0E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Wysokość produktu (mm) </w:t>
      </w:r>
      <w:r w:rsidR="00EB78A8" w:rsidRPr="00FF29D6">
        <w:rPr>
          <w:rFonts w:ascii="Tahoma" w:hAnsi="Tahoma" w:cs="Tahoma"/>
          <w:sz w:val="18"/>
          <w:szCs w:val="18"/>
        </w:rPr>
        <w:t>520</w:t>
      </w:r>
      <w:r w:rsidRPr="00FF29D6">
        <w:rPr>
          <w:rFonts w:ascii="Tahoma" w:hAnsi="Tahoma" w:cs="Tahoma"/>
          <w:sz w:val="18"/>
          <w:szCs w:val="18"/>
        </w:rPr>
        <w:t xml:space="preserve"> mm</w:t>
      </w:r>
    </w:p>
    <w:p w14:paraId="4612E167" w14:textId="1C714019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Szerokość produktu (mm) </w:t>
      </w:r>
      <w:r w:rsidR="00EB78A8" w:rsidRPr="00FF29D6">
        <w:rPr>
          <w:rFonts w:ascii="Tahoma" w:hAnsi="Tahoma" w:cs="Tahoma"/>
          <w:sz w:val="18"/>
          <w:szCs w:val="18"/>
        </w:rPr>
        <w:t>290</w:t>
      </w:r>
      <w:r w:rsidR="00535DB5" w:rsidRPr="00FF29D6">
        <w:rPr>
          <w:rFonts w:ascii="Tahoma" w:hAnsi="Tahoma" w:cs="Tahoma"/>
          <w:sz w:val="18"/>
          <w:szCs w:val="18"/>
        </w:rPr>
        <w:t xml:space="preserve">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3E9EE7D1" w14:textId="695C7E96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Głębokość produktu </w:t>
      </w:r>
      <w:r w:rsidR="00EB78A8" w:rsidRPr="00FF29D6">
        <w:rPr>
          <w:rFonts w:ascii="Tahoma" w:hAnsi="Tahoma" w:cs="Tahoma"/>
          <w:sz w:val="18"/>
          <w:szCs w:val="18"/>
        </w:rPr>
        <w:t>50,80</w:t>
      </w:r>
      <w:r w:rsidRPr="00FF29D6">
        <w:rPr>
          <w:rFonts w:ascii="Tahoma" w:hAnsi="Tahoma" w:cs="Tahoma"/>
          <w:sz w:val="18"/>
          <w:szCs w:val="18"/>
        </w:rPr>
        <w:t xml:space="preserve">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4E0234CD" w14:textId="67EBE4B4" w:rsidR="0069151F" w:rsidRPr="00FF29D6" w:rsidRDefault="0069151F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Okap teleskopowy do zabudowy:</w:t>
      </w:r>
      <w:r w:rsidR="00EB78A8" w:rsidRPr="00FF29D6">
        <w:rPr>
          <w:rFonts w:ascii="Tahoma" w:hAnsi="Tahoma" w:cs="Tahoma"/>
          <w:sz w:val="18"/>
          <w:szCs w:val="18"/>
        </w:rPr>
        <w:t xml:space="preserve"> </w:t>
      </w:r>
    </w:p>
    <w:p w14:paraId="4665BDEE" w14:textId="35C156B0" w:rsidR="00471756" w:rsidRPr="00FF29D6" w:rsidRDefault="00471756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lang w:eastAsia="pl-PL"/>
        </w:rPr>
        <w:lastRenderedPageBreak/>
        <w:drawing>
          <wp:inline distT="0" distB="0" distL="0" distR="0" wp14:anchorId="55275B3A" wp14:editId="61E3B03C">
            <wp:extent cx="2032000" cy="2032000"/>
            <wp:effectExtent l="0" t="0" r="0" b="0"/>
            <wp:docPr id="21" name="Obraz 37" descr="UTDRAG Wbudowany okap kominowy, stal nierdz, 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TDRAG Wbudowany okap kominowy, stal nierdz, 60 c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07D94" w14:textId="3F69F2D8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korpus okapu: </w:t>
      </w:r>
      <w:r w:rsidR="00EB78A8" w:rsidRPr="00FF29D6">
        <w:rPr>
          <w:rFonts w:ascii="Tahoma" w:hAnsi="Tahoma" w:cs="Tahoma"/>
          <w:sz w:val="18"/>
          <w:szCs w:val="18"/>
        </w:rPr>
        <w:t>biały</w:t>
      </w:r>
    </w:p>
    <w:p w14:paraId="1ECE8031" w14:textId="2D5B521A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front: </w:t>
      </w:r>
      <w:r w:rsidR="00535DB5" w:rsidRPr="00FF29D6">
        <w:rPr>
          <w:rFonts w:ascii="Tahoma" w:hAnsi="Tahoma" w:cs="Tahoma"/>
          <w:sz w:val="18"/>
          <w:szCs w:val="18"/>
        </w:rPr>
        <w:t>białe</w:t>
      </w:r>
      <w:r w:rsidRPr="00FF29D6">
        <w:rPr>
          <w:rFonts w:ascii="Tahoma" w:hAnsi="Tahoma" w:cs="Tahoma"/>
          <w:sz w:val="18"/>
          <w:szCs w:val="18"/>
        </w:rPr>
        <w:t xml:space="preserve"> szkło</w:t>
      </w:r>
    </w:p>
    <w:p w14:paraId="7318A114" w14:textId="77777777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funkcjonalność:</w:t>
      </w:r>
    </w:p>
    <w:p w14:paraId="12E86ED6" w14:textId="77777777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możliwość pracy jako pochłaniacz lub wyciąg</w:t>
      </w:r>
    </w:p>
    <w:p w14:paraId="79F0B0E0" w14:textId="77777777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sterowanie mechaniczne kołyskowe</w:t>
      </w:r>
    </w:p>
    <w:p w14:paraId="301BD1F6" w14:textId="21BE76DD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oświetlenie </w:t>
      </w:r>
      <w:proofErr w:type="spellStart"/>
      <w:r w:rsidRPr="00FF29D6">
        <w:rPr>
          <w:rFonts w:ascii="Tahoma" w:hAnsi="Tahoma" w:cs="Tahoma"/>
          <w:sz w:val="18"/>
          <w:szCs w:val="18"/>
        </w:rPr>
        <w:t>led</w:t>
      </w:r>
      <w:proofErr w:type="spellEnd"/>
    </w:p>
    <w:p w14:paraId="64C4FB62" w14:textId="77777777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stopnie pracy wentylatora: 3</w:t>
      </w:r>
    </w:p>
    <w:p w14:paraId="73ECD12A" w14:textId="77777777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2 filtry aluminiowe</w:t>
      </w:r>
    </w:p>
    <w:p w14:paraId="16F04A85" w14:textId="77777777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parametry techniczne:</w:t>
      </w:r>
    </w:p>
    <w:p w14:paraId="1B6780B9" w14:textId="57F3CE98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wymiary (wys. x szer. x głębokość) </w:t>
      </w:r>
      <w:r w:rsidR="00535DB5" w:rsidRPr="00FF29D6">
        <w:rPr>
          <w:rFonts w:ascii="Tahoma" w:hAnsi="Tahoma" w:cs="Tahoma"/>
          <w:sz w:val="18"/>
          <w:szCs w:val="18"/>
        </w:rPr>
        <w:t>600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535DB5" w:rsidRPr="00FF29D6">
        <w:rPr>
          <w:rFonts w:ascii="Tahoma" w:hAnsi="Tahoma" w:cs="Tahoma"/>
          <w:sz w:val="18"/>
          <w:szCs w:val="18"/>
        </w:rPr>
        <w:t>x 380,70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535DB5" w:rsidRPr="00FF29D6">
        <w:rPr>
          <w:rFonts w:ascii="Tahoma" w:hAnsi="Tahoma" w:cs="Tahoma"/>
          <w:sz w:val="18"/>
          <w:szCs w:val="18"/>
        </w:rPr>
        <w:t>x</w:t>
      </w:r>
      <w:r w:rsidR="00FC1417" w:rsidRPr="00FF29D6">
        <w:rPr>
          <w:rFonts w:ascii="Tahoma" w:hAnsi="Tahoma" w:cs="Tahoma"/>
          <w:sz w:val="18"/>
          <w:szCs w:val="18"/>
        </w:rPr>
        <w:t xml:space="preserve"> </w:t>
      </w:r>
      <w:r w:rsidR="00535DB5" w:rsidRPr="00FF29D6">
        <w:rPr>
          <w:rFonts w:ascii="Tahoma" w:hAnsi="Tahoma" w:cs="Tahoma"/>
          <w:sz w:val="18"/>
          <w:szCs w:val="18"/>
        </w:rPr>
        <w:t>210,50 ± 10 mm</w:t>
      </w:r>
    </w:p>
    <w:p w14:paraId="6CC1F9B8" w14:textId="77777777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wydajność min – max 120 m3/h - 277 m3/h</w:t>
      </w:r>
    </w:p>
    <w:p w14:paraId="6895F0BE" w14:textId="77777777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głośność min – max 50 - 62 </w:t>
      </w:r>
      <w:proofErr w:type="spellStart"/>
      <w:r w:rsidRPr="00FF29D6">
        <w:rPr>
          <w:rFonts w:ascii="Tahoma" w:hAnsi="Tahoma" w:cs="Tahoma"/>
          <w:sz w:val="18"/>
          <w:szCs w:val="18"/>
        </w:rPr>
        <w:t>db</w:t>
      </w:r>
      <w:proofErr w:type="spellEnd"/>
    </w:p>
    <w:p w14:paraId="5B418E40" w14:textId="77777777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klasa energetyczna min. C</w:t>
      </w:r>
    </w:p>
    <w:p w14:paraId="7CFB164C" w14:textId="77777777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ilość silników: 1</w:t>
      </w:r>
    </w:p>
    <w:p w14:paraId="479354C6" w14:textId="77777777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 teleskopowy</w:t>
      </w:r>
    </w:p>
    <w:p w14:paraId="36528B68" w14:textId="7A2810CF" w:rsidR="0069151F" w:rsidRPr="00FF29D6" w:rsidRDefault="0069151F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akcesoria dodatkowe: filtr węglowy</w:t>
      </w:r>
    </w:p>
    <w:p w14:paraId="6CD42B36" w14:textId="6E2DA3A5" w:rsidR="0069151F" w:rsidRPr="00FF29D6" w:rsidRDefault="0069151F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Zmywarka do zabudowy:</w:t>
      </w:r>
      <w:r w:rsidR="00EB78A8" w:rsidRPr="00FF29D6">
        <w:rPr>
          <w:rFonts w:ascii="Tahoma" w:hAnsi="Tahoma" w:cs="Tahoma"/>
          <w:sz w:val="18"/>
          <w:szCs w:val="18"/>
        </w:rPr>
        <w:t xml:space="preserve"> </w:t>
      </w:r>
    </w:p>
    <w:p w14:paraId="1BCCAA2F" w14:textId="5F1F3C24" w:rsidR="00471756" w:rsidRPr="00FF29D6" w:rsidRDefault="00471756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lang w:eastAsia="pl-PL"/>
        </w:rPr>
        <w:drawing>
          <wp:inline distT="0" distB="0" distL="0" distR="0" wp14:anchorId="4C53272A" wp14:editId="2D125A4A">
            <wp:extent cx="2032000" cy="2032000"/>
            <wp:effectExtent l="0" t="0" r="0" b="0"/>
            <wp:docPr id="23" name="Obraz 34" descr="LAGAN Zmywarka zintegrowana, 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AGAN Zmywarka zintegrowana, 45 c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A9B79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 budowy: pod zabudowę</w:t>
      </w:r>
    </w:p>
    <w:p w14:paraId="3A7B3751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Sposób instalacji: w pełni do zabudowy</w:t>
      </w:r>
    </w:p>
    <w:p w14:paraId="2405E768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Rozmiar: 60 cm</w:t>
      </w:r>
    </w:p>
    <w:p w14:paraId="118B577A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Klasa energetyczna: min. E</w:t>
      </w:r>
    </w:p>
    <w:p w14:paraId="29A79CDE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 wyświetlacza: LED</w:t>
      </w:r>
    </w:p>
    <w:p w14:paraId="1E39B74F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lastRenderedPageBreak/>
        <w:t>Opóźnienie startu: Tak, do 24h</w:t>
      </w:r>
    </w:p>
    <w:p w14:paraId="273A1031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Liczba programów: min. 5</w:t>
      </w:r>
    </w:p>
    <w:p w14:paraId="798BEE01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Funkcja: połowa wkładu</w:t>
      </w:r>
    </w:p>
    <w:p w14:paraId="0836A423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Typ: koszyk na sztućce</w:t>
      </w:r>
    </w:p>
    <w:p w14:paraId="33438B49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Półki w górnym koszu</w:t>
      </w:r>
    </w:p>
    <w:p w14:paraId="41434EAE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Liczba półek w górnym koszu: min. 2</w:t>
      </w:r>
    </w:p>
    <w:p w14:paraId="4E2E36E9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Materiał komory: Komora ze stali nierdzewnej</w:t>
      </w:r>
    </w:p>
    <w:p w14:paraId="5DFD7058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Rodzaj ramienia myjącego: Ramię myjące</w:t>
      </w:r>
    </w:p>
    <w:p w14:paraId="5ECBC8CB" w14:textId="7777777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Wymiary:</w:t>
      </w:r>
    </w:p>
    <w:p w14:paraId="4AE2F201" w14:textId="55DFE6D7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Wysokość: </w:t>
      </w:r>
      <w:r w:rsidR="00114858" w:rsidRPr="00FF29D6">
        <w:rPr>
          <w:rFonts w:ascii="Tahoma" w:hAnsi="Tahoma" w:cs="Tahoma"/>
          <w:sz w:val="18"/>
          <w:szCs w:val="18"/>
        </w:rPr>
        <w:t>830,50</w:t>
      </w:r>
      <w:r w:rsidRPr="00FF29D6">
        <w:rPr>
          <w:rFonts w:ascii="Tahoma" w:hAnsi="Tahoma" w:cs="Tahoma"/>
          <w:sz w:val="18"/>
          <w:szCs w:val="18"/>
        </w:rPr>
        <w:t xml:space="preserve"> cm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7F6AFD88" w14:textId="4948AD2B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Szerokość: </w:t>
      </w:r>
      <w:r w:rsidR="00114858" w:rsidRPr="00FF29D6">
        <w:rPr>
          <w:rFonts w:ascii="Tahoma" w:hAnsi="Tahoma" w:cs="Tahoma"/>
          <w:sz w:val="18"/>
          <w:szCs w:val="18"/>
        </w:rPr>
        <w:t>440,80</w:t>
      </w:r>
      <w:r w:rsidRPr="00FF29D6">
        <w:rPr>
          <w:rFonts w:ascii="Tahoma" w:hAnsi="Tahoma" w:cs="Tahoma"/>
          <w:sz w:val="18"/>
          <w:szCs w:val="18"/>
        </w:rPr>
        <w:t xml:space="preserve"> cm </w:t>
      </w:r>
      <w:r w:rsidR="00535DB5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468D3D32" w14:textId="6B24CEF3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Głębokość: </w:t>
      </w:r>
      <w:r w:rsidR="00114858" w:rsidRPr="00FF29D6">
        <w:rPr>
          <w:rFonts w:ascii="Tahoma" w:hAnsi="Tahoma" w:cs="Tahoma"/>
          <w:sz w:val="18"/>
          <w:szCs w:val="18"/>
        </w:rPr>
        <w:t>550</w:t>
      </w:r>
      <w:r w:rsidR="00535DB5" w:rsidRPr="00FF29D6">
        <w:rPr>
          <w:rFonts w:ascii="Tahoma" w:hAnsi="Tahoma" w:cs="Tahoma"/>
          <w:sz w:val="18"/>
          <w:szCs w:val="18"/>
        </w:rPr>
        <w:t xml:space="preserve"> </w:t>
      </w:r>
      <w:r w:rsidRPr="00FF29D6">
        <w:rPr>
          <w:rFonts w:ascii="Tahoma" w:hAnsi="Tahoma" w:cs="Tahoma"/>
          <w:sz w:val="18"/>
          <w:szCs w:val="18"/>
        </w:rPr>
        <w:t xml:space="preserve">cm </w:t>
      </w:r>
      <w:r w:rsidR="00C12EFD" w:rsidRPr="00FF29D6">
        <w:rPr>
          <w:rFonts w:ascii="Tahoma" w:hAnsi="Tahoma" w:cs="Tahoma"/>
          <w:sz w:val="18"/>
          <w:szCs w:val="18"/>
        </w:rPr>
        <w:t>±</w:t>
      </w:r>
      <w:r w:rsidRPr="00FF29D6">
        <w:rPr>
          <w:rFonts w:ascii="Tahoma" w:hAnsi="Tahoma" w:cs="Tahoma"/>
          <w:sz w:val="18"/>
          <w:szCs w:val="18"/>
        </w:rPr>
        <w:t xml:space="preserve"> 10 mm</w:t>
      </w:r>
    </w:p>
    <w:p w14:paraId="034E3AD8" w14:textId="260142EE" w:rsidR="0069151F" w:rsidRPr="00FF29D6" w:rsidRDefault="0069151F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Zabezpieczenie przed zalaniem</w:t>
      </w:r>
    </w:p>
    <w:p w14:paraId="69B560CB" w14:textId="77777777" w:rsidR="001F0A9E" w:rsidRPr="00FF29D6" w:rsidRDefault="001F0A9E" w:rsidP="00C81263">
      <w:pPr>
        <w:keepNext/>
        <w:keepLines/>
        <w:spacing w:line="360" w:lineRule="auto"/>
        <w:ind w:left="709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Przytłumiony dźwięk sygnalizuje zakończenie programu.</w:t>
      </w:r>
    </w:p>
    <w:p w14:paraId="6E4F46A0" w14:textId="77777777" w:rsidR="001F0A9E" w:rsidRPr="00FF29D6" w:rsidRDefault="001F0A9E" w:rsidP="00C81263">
      <w:pPr>
        <w:keepNext/>
        <w:keepLines/>
        <w:spacing w:line="360" w:lineRule="auto"/>
        <w:ind w:left="709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Funkcja opóźnionego startu do 24 godzin, pozwala na uruchomienie zmywarki w dowolnym czasie.</w:t>
      </w:r>
    </w:p>
    <w:p w14:paraId="72556421" w14:textId="77777777" w:rsidR="001F0A9E" w:rsidRPr="00FF29D6" w:rsidRDefault="001F0A9E" w:rsidP="00C81263">
      <w:pPr>
        <w:keepNext/>
        <w:keepLines/>
        <w:spacing w:line="360" w:lineRule="auto"/>
        <w:ind w:left="709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Wyposażony w elektryczny wskaźnik soli. </w:t>
      </w:r>
    </w:p>
    <w:p w14:paraId="50EF3781" w14:textId="77777777" w:rsidR="001F0A9E" w:rsidRPr="00FF29D6" w:rsidRDefault="001F0A9E" w:rsidP="00C81263">
      <w:pPr>
        <w:keepNext/>
        <w:keepLines/>
        <w:spacing w:line="360" w:lineRule="auto"/>
        <w:ind w:left="709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System blokady wody wykrywa wszelkie wycieki i automatycznie zatrzymuje dopływ wody.</w:t>
      </w:r>
    </w:p>
    <w:p w14:paraId="043130E6" w14:textId="77777777" w:rsidR="001F0A9E" w:rsidRPr="00FF29D6" w:rsidRDefault="001F0A9E" w:rsidP="00C81263">
      <w:pPr>
        <w:keepNext/>
        <w:keepLines/>
        <w:spacing w:line="360" w:lineRule="auto"/>
        <w:ind w:left="709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Regulowany górny kosz.</w:t>
      </w:r>
    </w:p>
    <w:p w14:paraId="08596CF3" w14:textId="77777777" w:rsidR="001F0A9E" w:rsidRPr="00FF29D6" w:rsidRDefault="001F0A9E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p w14:paraId="6B342777" w14:textId="1D7613BC" w:rsidR="0069151F" w:rsidRPr="00FF29D6" w:rsidRDefault="00535DB5" w:rsidP="00C81263">
      <w:pPr>
        <w:pStyle w:val="Akapitzlist"/>
        <w:keepNext/>
        <w:keepLines/>
        <w:numPr>
          <w:ilvl w:val="0"/>
          <w:numId w:val="6"/>
        </w:numPr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Piekarnik </w:t>
      </w:r>
    </w:p>
    <w:p w14:paraId="226283D4" w14:textId="5B9D0834" w:rsidR="00471756" w:rsidRPr="00FF29D6" w:rsidRDefault="00471756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lang w:eastAsia="pl-PL"/>
        </w:rPr>
        <w:drawing>
          <wp:inline distT="0" distB="0" distL="0" distR="0" wp14:anchorId="32509F50" wp14:editId="59FC9388">
            <wp:extent cx="2032000" cy="2032000"/>
            <wp:effectExtent l="0" t="0" r="0" b="0"/>
            <wp:docPr id="24" name="Obraz 35" descr="MATTRADITION Piekarnik z wym. obiegiem powietrza, IKEA 300 bi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ATTRADITION Piekarnik z wym. obiegiem powietrza, IKEA 300 biał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DC79" w14:textId="271EDDCF" w:rsidR="00114858" w:rsidRPr="00FF29D6" w:rsidRDefault="00114858" w:rsidP="00C81263">
      <w:pPr>
        <w:keepNext/>
        <w:keepLines/>
        <w:spacing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Piekarnik z wymiennym obiegiem powietrza, </w:t>
      </w:r>
      <w:r w:rsidR="00535DB5" w:rsidRPr="00FF29D6">
        <w:rPr>
          <w:rFonts w:ascii="Tahoma" w:hAnsi="Tahoma" w:cs="Tahoma"/>
          <w:sz w:val="18"/>
          <w:szCs w:val="18"/>
        </w:rPr>
        <w:t>biały</w:t>
      </w:r>
      <w:r w:rsidRPr="00FF29D6">
        <w:rPr>
          <w:rFonts w:ascii="Tahoma" w:hAnsi="Tahoma" w:cs="Tahoma"/>
          <w:sz w:val="18"/>
          <w:szCs w:val="18"/>
        </w:rPr>
        <w:t>,</w:t>
      </w:r>
    </w:p>
    <w:p w14:paraId="50CD0C36" w14:textId="77777777" w:rsidR="00114858" w:rsidRPr="00FF29D6" w:rsidRDefault="00114858" w:rsidP="00C81263">
      <w:pPr>
        <w:pStyle w:val="Akapitzlist"/>
        <w:keepNext/>
        <w:keepLines/>
        <w:spacing w:after="0"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proofErr w:type="spellStart"/>
      <w:r w:rsidRPr="00FF29D6">
        <w:rPr>
          <w:rFonts w:ascii="Tahoma" w:hAnsi="Tahoma" w:cs="Tahoma"/>
          <w:sz w:val="18"/>
          <w:szCs w:val="18"/>
        </w:rPr>
        <w:t>Termoobieg</w:t>
      </w:r>
      <w:proofErr w:type="spellEnd"/>
      <w:r w:rsidRPr="00FF29D6">
        <w:rPr>
          <w:rFonts w:ascii="Tahoma" w:hAnsi="Tahoma" w:cs="Tahoma"/>
          <w:sz w:val="18"/>
          <w:szCs w:val="18"/>
        </w:rPr>
        <w:t>, 5 lat gwarancji</w:t>
      </w:r>
    </w:p>
    <w:p w14:paraId="655A5000" w14:textId="3E6F852C" w:rsidR="00114858" w:rsidRPr="00FF29D6" w:rsidRDefault="00114858" w:rsidP="00C81263">
      <w:pPr>
        <w:pStyle w:val="Akapitzlist"/>
        <w:keepNext/>
        <w:keepLines/>
        <w:spacing w:after="0"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Wysokość: 570 cm ± 10 mm</w:t>
      </w:r>
    </w:p>
    <w:p w14:paraId="54BC0EC7" w14:textId="765E4596" w:rsidR="00114858" w:rsidRPr="00FF29D6" w:rsidRDefault="00114858" w:rsidP="00C81263">
      <w:pPr>
        <w:pStyle w:val="Akapitzlist"/>
        <w:keepNext/>
        <w:keepLines/>
        <w:spacing w:after="0"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Szerokość: 590,50 cm ± 10 mm</w:t>
      </w:r>
    </w:p>
    <w:p w14:paraId="4D8FCF05" w14:textId="67E8815F" w:rsidR="00114858" w:rsidRPr="00FF29D6" w:rsidRDefault="00535DB5" w:rsidP="00C81263">
      <w:pPr>
        <w:pStyle w:val="Akapitzlist"/>
        <w:keepNext/>
        <w:keepLines/>
        <w:spacing w:after="0" w:line="360" w:lineRule="auto"/>
        <w:ind w:left="709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Głębokość: </w:t>
      </w:r>
      <w:r w:rsidR="00114858" w:rsidRPr="00FF29D6">
        <w:rPr>
          <w:rFonts w:ascii="Tahoma" w:hAnsi="Tahoma" w:cs="Tahoma"/>
          <w:sz w:val="18"/>
          <w:szCs w:val="18"/>
        </w:rPr>
        <w:t>540,90</w:t>
      </w:r>
      <w:r w:rsidRPr="00FF29D6">
        <w:rPr>
          <w:rFonts w:ascii="Tahoma" w:hAnsi="Tahoma" w:cs="Tahoma"/>
          <w:sz w:val="18"/>
          <w:szCs w:val="18"/>
        </w:rPr>
        <w:t xml:space="preserve"> </w:t>
      </w:r>
      <w:r w:rsidR="00114858" w:rsidRPr="00FF29D6">
        <w:rPr>
          <w:rFonts w:ascii="Tahoma" w:hAnsi="Tahoma" w:cs="Tahoma"/>
          <w:sz w:val="18"/>
          <w:szCs w:val="18"/>
        </w:rPr>
        <w:t>cm ± 10 mm</w:t>
      </w:r>
    </w:p>
    <w:p w14:paraId="2105CDC8" w14:textId="77777777" w:rsidR="00114858" w:rsidRPr="00FF29D6" w:rsidRDefault="00114858" w:rsidP="00C81263">
      <w:pPr>
        <w:pStyle w:val="Akapitzlist"/>
        <w:keepNext/>
        <w:keepLines/>
        <w:spacing w:after="0" w:line="360" w:lineRule="auto"/>
        <w:jc w:val="both"/>
        <w:rPr>
          <w:rFonts w:ascii="Tahoma" w:hAnsi="Tahoma" w:cs="Tahoma"/>
          <w:sz w:val="18"/>
          <w:szCs w:val="18"/>
        </w:rPr>
      </w:pPr>
    </w:p>
    <w:p w14:paraId="2661564F" w14:textId="77777777" w:rsidR="00C81263" w:rsidRPr="00FF29D6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7F38EBEA" w14:textId="77777777" w:rsidR="00C81263" w:rsidRPr="00FF29D6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5BF5A55" w14:textId="77777777" w:rsidR="00C81263" w:rsidRPr="00FF29D6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8F93F20" w14:textId="77777777" w:rsidR="00C81263" w:rsidRPr="00FF29D6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CF79D11" w14:textId="77777777" w:rsidR="00C81263" w:rsidRPr="00FF29D6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72518B56" w14:textId="77777777" w:rsidR="00C81263" w:rsidRPr="00FF29D6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D5B4D51" w14:textId="77777777" w:rsidR="00C81263" w:rsidRPr="00FF29D6" w:rsidRDefault="00C81263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5DFA7BD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Wymiary od frontu (wymiary w mm): </w:t>
      </w:r>
    </w:p>
    <w:p w14:paraId="2351EA3D" w14:textId="77777777" w:rsidR="0069151F" w:rsidRPr="00FF29D6" w:rsidRDefault="0069151F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71D5C17" w14:textId="50673F9C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14:ligatures w14:val="standardContextual"/>
        </w:rPr>
        <w:drawing>
          <wp:inline distT="0" distB="0" distL="0" distR="0" wp14:anchorId="24003112" wp14:editId="11CEE3BF">
            <wp:extent cx="5689355" cy="6094241"/>
            <wp:effectExtent l="247650" t="0" r="254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9355" cy="6094241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1D7B85CF" w14:textId="26C91764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Widok wnętrze z przodu (wymiary w mm): </w:t>
      </w:r>
    </w:p>
    <w:p w14:paraId="6C62D5A4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6AAD503" w14:textId="08B419EC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14:ligatures w14:val="standardContextual"/>
        </w:rPr>
        <w:lastRenderedPageBreak/>
        <w:drawing>
          <wp:inline distT="0" distB="0" distL="0" distR="0" wp14:anchorId="0053216B" wp14:editId="623B694E">
            <wp:extent cx="5760720" cy="5542280"/>
            <wp:effectExtent l="0" t="152400" r="0" b="1536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228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120E53BE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 xml:space="preserve">Widok z góry: </w:t>
      </w:r>
    </w:p>
    <w:p w14:paraId="0B930BDB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AAF6302" w14:textId="0F601814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14:ligatures w14:val="standardContextual"/>
        </w:rPr>
        <w:lastRenderedPageBreak/>
        <w:drawing>
          <wp:inline distT="0" distB="0" distL="0" distR="0" wp14:anchorId="74887095" wp14:editId="32EBC5E0">
            <wp:extent cx="5760720" cy="4987925"/>
            <wp:effectExtent l="0" t="438150" r="0" b="4413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792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5DCD6CBA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sz w:val="18"/>
          <w:szCs w:val="18"/>
        </w:rPr>
        <w:t>Panel ścienny na wymiar, biały laminat:</w:t>
      </w:r>
    </w:p>
    <w:p w14:paraId="1C43C26F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CD11149" w14:textId="21B7D4C9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FF29D6">
        <w:rPr>
          <w:rFonts w:ascii="Tahoma" w:hAnsi="Tahoma" w:cs="Tahoma"/>
          <w:noProof/>
          <w:sz w:val="18"/>
          <w:szCs w:val="18"/>
          <w:highlight w:val="yellow"/>
          <w14:ligatures w14:val="standardContextual"/>
        </w:rPr>
        <w:drawing>
          <wp:inline distT="0" distB="0" distL="0" distR="0" wp14:anchorId="246AE329" wp14:editId="2F68B2BE">
            <wp:extent cx="5760720" cy="18745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90B3" w14:textId="77777777" w:rsidR="005C170B" w:rsidRPr="00FF29D6" w:rsidRDefault="005C170B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30C822E" w14:textId="77777777" w:rsidR="009838B2" w:rsidRPr="00FF29D6" w:rsidRDefault="009838B2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6229EFF0" w14:textId="77777777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6A47F7A" w14:textId="77777777" w:rsidR="0047642D" w:rsidRPr="00FF29D6" w:rsidRDefault="0047642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3BC7DF0" w14:textId="77777777" w:rsidR="007D0C7A" w:rsidRPr="00FF29D6" w:rsidRDefault="007D0C7A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1F0A9E" w:rsidRPr="00FF29D6" w14:paraId="604FDF9F" w14:textId="77777777" w:rsidTr="001F0A9E">
        <w:trPr>
          <w:trHeight w:val="344"/>
          <w:jc w:val="center"/>
        </w:trPr>
        <w:tc>
          <w:tcPr>
            <w:tcW w:w="4531" w:type="dxa"/>
            <w:shd w:val="clear" w:color="auto" w:fill="auto"/>
          </w:tcPr>
          <w:p w14:paraId="698546B5" w14:textId="0830DC05" w:rsidR="006B3EE6" w:rsidRPr="00FF29D6" w:rsidRDefault="006B3EE6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>Część nr 2 pozycja nr 2</w:t>
            </w:r>
          </w:p>
        </w:tc>
        <w:tc>
          <w:tcPr>
            <w:tcW w:w="4531" w:type="dxa"/>
            <w:shd w:val="clear" w:color="auto" w:fill="auto"/>
          </w:tcPr>
          <w:p w14:paraId="38F66A11" w14:textId="77777777" w:rsidR="006B3EE6" w:rsidRPr="00FF29D6" w:rsidRDefault="006B3EE6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1F0A9E" w:rsidRPr="00FF29D6" w14:paraId="35106D08" w14:textId="77777777" w:rsidTr="001F0A9E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56697CEF" w14:textId="65A4613C" w:rsidR="006B3EE6" w:rsidRPr="00DB1FBD" w:rsidRDefault="00F64B98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DB1FBD">
              <w:rPr>
                <w:rFonts w:ascii="Tahoma" w:hAnsi="Tahoma" w:cs="Tahoma"/>
                <w:b/>
                <w:bCs/>
                <w:sz w:val="18"/>
                <w:szCs w:val="18"/>
              </w:rPr>
              <w:t>Stół</w:t>
            </w:r>
            <w:r w:rsidR="006B3EE6" w:rsidRPr="00DB1FBD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do jadalni </w:t>
            </w:r>
          </w:p>
          <w:p w14:paraId="27EACC78" w14:textId="77777777" w:rsidR="006B3EE6" w:rsidRPr="00DB1FBD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DB1FBD">
              <w:rPr>
                <w:rFonts w:ascii="Tahoma" w:hAnsi="Tahoma" w:cs="Tahoma"/>
                <w:sz w:val="18"/>
                <w:szCs w:val="18"/>
              </w:rPr>
              <w:t>Materiały</w:t>
            </w:r>
          </w:p>
          <w:p w14:paraId="75B2E3CB" w14:textId="77777777" w:rsidR="006B3EE6" w:rsidRPr="00DB1FBD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DB1FBD">
              <w:rPr>
                <w:rFonts w:ascii="Tahoma" w:hAnsi="Tahoma" w:cs="Tahoma"/>
                <w:sz w:val="18"/>
                <w:szCs w:val="18"/>
              </w:rPr>
              <w:t>Blat</w:t>
            </w:r>
          </w:p>
          <w:p w14:paraId="6AD9D888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DB1FBD">
              <w:rPr>
                <w:rFonts w:ascii="Tahoma" w:hAnsi="Tahoma" w:cs="Tahoma"/>
                <w:sz w:val="18"/>
                <w:szCs w:val="18"/>
              </w:rPr>
              <w:t xml:space="preserve">Płyta wiórowa, laminat, Krawędź z tworzywa </w:t>
            </w:r>
            <w:r w:rsidRPr="006F440C">
              <w:rPr>
                <w:rFonts w:ascii="Tahoma" w:hAnsi="Tahoma" w:cs="Tahoma"/>
                <w:sz w:val="18"/>
                <w:szCs w:val="18"/>
              </w:rPr>
              <w:t>sztucznego</w:t>
            </w:r>
          </w:p>
          <w:p w14:paraId="4254C7ED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Podstawa</w:t>
            </w:r>
          </w:p>
          <w:p w14:paraId="4986A5F0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montażowa/ Kolumna/ Podstawa:</w:t>
            </w:r>
          </w:p>
          <w:p w14:paraId="4D98D608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stal, Epoksydowa/poliestrowa powłoka proszkowa</w:t>
            </w:r>
          </w:p>
          <w:p w14:paraId="7B57D5AE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Pokrycie:</w:t>
            </w:r>
          </w:p>
          <w:p w14:paraId="6C370273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Tworzywo ABS</w:t>
            </w:r>
          </w:p>
          <w:p w14:paraId="3577DD01" w14:textId="1D879261" w:rsidR="004C1317" w:rsidRPr="006F440C" w:rsidRDefault="004C131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Kolor biały</w:t>
            </w:r>
          </w:p>
          <w:p w14:paraId="07811E75" w14:textId="77777777" w:rsidR="004C1317" w:rsidRPr="006F440C" w:rsidRDefault="004C131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Wysokość – 75 cm</w:t>
            </w:r>
          </w:p>
          <w:p w14:paraId="7D4A5745" w14:textId="77777777" w:rsidR="004C1317" w:rsidRPr="006F440C" w:rsidRDefault="004C131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Średnica – 103 cm</w:t>
            </w:r>
          </w:p>
          <w:p w14:paraId="41F3E856" w14:textId="25856457" w:rsidR="004C1317" w:rsidRPr="00FF29D6" w:rsidRDefault="004C131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Średnica stopy – 60cm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4524EFCD" w14:textId="0C7DFFEB" w:rsidR="006B3EE6" w:rsidRPr="00FF29D6" w:rsidRDefault="006B3EE6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58CF95A3" wp14:editId="2EAC820E">
                  <wp:extent cx="2032000" cy="2032000"/>
                  <wp:effectExtent l="0" t="0" r="0" b="0"/>
                  <wp:docPr id="688805078" name="Obraz 20" descr="DOCKSTA Stół, biały/biały, 103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OCKSTA Stół, biały/biały, 103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C2392" w14:textId="77777777" w:rsidR="006B3EE6" w:rsidRPr="00FF29D6" w:rsidRDefault="006B3EE6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6BE7CF2" w14:textId="77777777" w:rsidR="00745DCC" w:rsidRPr="00FF29D6" w:rsidRDefault="00745DCC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745DCC" w:rsidRPr="00FF29D6" w14:paraId="1F7CE727" w14:textId="77777777" w:rsidTr="00C03DBD">
        <w:trPr>
          <w:trHeight w:val="344"/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7CF5B9BC" w14:textId="661811C6" w:rsidR="00745DCC" w:rsidRPr="006F440C" w:rsidRDefault="001F0A9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t>Część nr 2 pozycja nr 3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79E34938" w14:textId="77777777" w:rsidR="00745DCC" w:rsidRPr="00FF29D6" w:rsidRDefault="00745DCC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745DCC" w:rsidRPr="00FF29D6" w14:paraId="7CFE92E3" w14:textId="77777777" w:rsidTr="00C03DBD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15BC75BF" w14:textId="5887A652" w:rsidR="00745DCC" w:rsidRPr="006F440C" w:rsidRDefault="00F64B98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Stół</w:t>
            </w:r>
            <w:r w:rsidR="00745DCC"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do jadalni </w:t>
            </w:r>
          </w:p>
          <w:p w14:paraId="5FAC4E42" w14:textId="6FDC0181" w:rsidR="00745DCC" w:rsidRPr="006F440C" w:rsidRDefault="00745DCC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każda noga pos</w:t>
            </w:r>
            <w:r w:rsidR="001F0A9E" w:rsidRPr="006F440C">
              <w:rPr>
                <w:rFonts w:ascii="Tahoma" w:hAnsi="Tahoma" w:cs="Tahoma"/>
                <w:sz w:val="18"/>
                <w:szCs w:val="18"/>
              </w:rPr>
              <w:t>iada jedno okucie;</w:t>
            </w:r>
          </w:p>
          <w:p w14:paraId="70433096" w14:textId="436BF953" w:rsidR="00745DCC" w:rsidRPr="006F440C" w:rsidRDefault="001F0A9E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</w:t>
            </w:r>
            <w:r w:rsidR="00745DCC" w:rsidRPr="006F440C">
              <w:rPr>
                <w:rFonts w:ascii="Tahoma" w:hAnsi="Tahoma" w:cs="Tahoma"/>
                <w:sz w:val="18"/>
                <w:szCs w:val="18"/>
              </w:rPr>
              <w:t>owierzchnia stołu w okleinie je</w:t>
            </w:r>
            <w:r w:rsidRPr="006F440C">
              <w:rPr>
                <w:rFonts w:ascii="Tahoma" w:hAnsi="Tahoma" w:cs="Tahoma"/>
                <w:sz w:val="18"/>
                <w:szCs w:val="18"/>
              </w:rPr>
              <w:t>sionowej i nóżki z litej brzozy;</w:t>
            </w:r>
          </w:p>
          <w:p w14:paraId="6DE0D3CB" w14:textId="77777777" w:rsidR="00745DCC" w:rsidRPr="006F440C" w:rsidRDefault="001F0A9E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n</w:t>
            </w:r>
            <w:r w:rsidR="00745DCC" w:rsidRPr="006F440C">
              <w:rPr>
                <w:rFonts w:ascii="Tahoma" w:hAnsi="Tahoma" w:cs="Tahoma"/>
                <w:sz w:val="18"/>
                <w:szCs w:val="18"/>
              </w:rPr>
              <w:t xml:space="preserve">ogi stołu z litego drewna </w:t>
            </w:r>
          </w:p>
          <w:p w14:paraId="2D811C40" w14:textId="5E722002" w:rsidR="004C1317" w:rsidRPr="006F440C" w:rsidRDefault="004C131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kolor czarny</w:t>
            </w:r>
          </w:p>
          <w:p w14:paraId="055317F4" w14:textId="77777777" w:rsidR="004C1317" w:rsidRPr="006F440C" w:rsidRDefault="004C131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Wysokość – 74 cm</w:t>
            </w:r>
          </w:p>
          <w:p w14:paraId="0A398EED" w14:textId="77777777" w:rsidR="004C1317" w:rsidRPr="006F440C" w:rsidRDefault="004C131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Średnica – 105 cm</w:t>
            </w:r>
          </w:p>
          <w:p w14:paraId="7F8A6FB1" w14:textId="71B50E13" w:rsidR="004C1317" w:rsidRPr="006F440C" w:rsidRDefault="004C131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Szerokość – 105 cm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7CEBCC03" w14:textId="2E8E2356" w:rsidR="00745DCC" w:rsidRPr="00FF29D6" w:rsidRDefault="00745DCC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1DEE5CB5" wp14:editId="5C6743A6">
                  <wp:extent cx="2032000" cy="2032000"/>
                  <wp:effectExtent l="0" t="0" r="0" b="0"/>
                  <wp:docPr id="69346076" name="Obraz 58" descr="LISABO Stół, czarny, 105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LISABO Stół, czarny, 105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A8B7A" w14:textId="77777777" w:rsidR="00745DCC" w:rsidRPr="00FF29D6" w:rsidRDefault="00745DCC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99D7B05" w14:textId="77777777" w:rsidR="006B3EE6" w:rsidRPr="00FF29D6" w:rsidRDefault="006B3EE6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A4655" w:rsidRPr="00FF29D6" w14:paraId="54A8C8E7" w14:textId="77777777" w:rsidTr="00907A13">
        <w:trPr>
          <w:trHeight w:val="344"/>
          <w:jc w:val="center"/>
        </w:trPr>
        <w:tc>
          <w:tcPr>
            <w:tcW w:w="4531" w:type="dxa"/>
          </w:tcPr>
          <w:p w14:paraId="0DF8266F" w14:textId="6B7B7FCC" w:rsidR="009A4655" w:rsidRPr="006F440C" w:rsidRDefault="001F0A9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lastRenderedPageBreak/>
              <w:t>Część nr 2 pozycja nr 4</w:t>
            </w:r>
            <w:r w:rsidR="00692025" w:rsidRPr="006F440C">
              <w:rPr>
                <w:rFonts w:ascii="Tahoma" w:hAnsi="Tahoma" w:cs="Tahoma"/>
                <w:b/>
                <w:sz w:val="18"/>
                <w:szCs w:val="18"/>
              </w:rPr>
              <w:t xml:space="preserve"> (35 szt.)</w:t>
            </w:r>
          </w:p>
        </w:tc>
        <w:tc>
          <w:tcPr>
            <w:tcW w:w="4531" w:type="dxa"/>
          </w:tcPr>
          <w:p w14:paraId="03E71F4F" w14:textId="77777777" w:rsidR="009A4655" w:rsidRPr="00FF29D6" w:rsidRDefault="009A465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9A4655" w:rsidRPr="00FF29D6" w14:paraId="74479B3F" w14:textId="77777777" w:rsidTr="00907A13">
        <w:trPr>
          <w:jc w:val="center"/>
        </w:trPr>
        <w:tc>
          <w:tcPr>
            <w:tcW w:w="4531" w:type="dxa"/>
          </w:tcPr>
          <w:p w14:paraId="6A303064" w14:textId="0CDDA6E1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trike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fldChar w:fldCharType="begin"/>
            </w:r>
            <w:r w:rsidR="00D24F35" w:rsidRPr="006F440C">
              <w:rPr>
                <w:rFonts w:ascii="Tahoma" w:hAnsi="Tahoma" w:cs="Tahoma"/>
                <w:sz w:val="18"/>
                <w:szCs w:val="18"/>
              </w:rPr>
              <w:instrText xml:space="preserve"> INCLUDEPICTURE "C:\\Users\\ewelinasiwak\\Library\\Group Containers\\UBF8T346G9.ms\\WebArchiveCopyPasteTempFiles\\com.microsoft.Word\\docksta-stol-bialy-bialy__0803262_pe768820_s5.jpg?f=u" \* MERGEFORMAT </w:instrText>
            </w:r>
            <w:r w:rsidRPr="006F440C">
              <w:rPr>
                <w:rFonts w:ascii="Tahoma" w:hAnsi="Tahoma" w:cs="Tahoma"/>
                <w:sz w:val="18"/>
                <w:szCs w:val="18"/>
              </w:rPr>
              <w:fldChar w:fldCharType="end"/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Krzesła do jadalni </w:t>
            </w:r>
          </w:p>
          <w:p w14:paraId="55BD4A70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Materiały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>:</w:t>
            </w:r>
          </w:p>
          <w:p w14:paraId="59DD89EC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Plecionka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 xml:space="preserve">: </w:t>
            </w:r>
            <w:r w:rsidRPr="006F440C">
              <w:rPr>
                <w:rFonts w:ascii="Tahoma" w:hAnsi="Tahoma" w:cs="Tahoma"/>
                <w:sz w:val="18"/>
                <w:szCs w:val="18"/>
              </w:rPr>
              <w:t>rattan, bezbarwny lakier akrylowy</w:t>
            </w:r>
          </w:p>
          <w:p w14:paraId="2300F768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Listwa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>bambus, bezbarwny lakier akrylowy</w:t>
            </w:r>
          </w:p>
          <w:p w14:paraId="77200DFF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Rama siedziska/ noga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 xml:space="preserve">: </w:t>
            </w:r>
            <w:r w:rsidRPr="006F440C">
              <w:rPr>
                <w:rFonts w:ascii="Tahoma" w:hAnsi="Tahoma" w:cs="Tahoma"/>
                <w:sz w:val="18"/>
                <w:szCs w:val="18"/>
              </w:rPr>
              <w:t>stal, epoksydowa/poliestrowa powłoka proszkowa</w:t>
            </w:r>
          </w:p>
          <w:p w14:paraId="6C9732D9" w14:textId="77777777" w:rsidR="002A3C98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Wymiary</w:t>
            </w:r>
            <w:r w:rsidR="002A3C98" w:rsidRPr="006F440C">
              <w:rPr>
                <w:rFonts w:ascii="Tahoma" w:hAnsi="Tahoma" w:cs="Tahoma"/>
                <w:sz w:val="18"/>
                <w:szCs w:val="18"/>
              </w:rPr>
              <w:t>:</w:t>
            </w:r>
          </w:p>
          <w:p w14:paraId="6C8E42AB" w14:textId="22301C07" w:rsidR="002A3C98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Wysokość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Pr="006F440C">
              <w:rPr>
                <w:rFonts w:ascii="Tahoma" w:hAnsi="Tahoma" w:cs="Tahoma"/>
                <w:sz w:val="18"/>
                <w:szCs w:val="18"/>
              </w:rPr>
              <w:t>82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cm, </w:t>
            </w:r>
          </w:p>
          <w:p w14:paraId="3486B150" w14:textId="7E7323C4" w:rsidR="002A3C98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wysokość nóżki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Pr="006F440C">
              <w:rPr>
                <w:rFonts w:ascii="Tahoma" w:hAnsi="Tahoma" w:cs="Tahoma"/>
                <w:sz w:val="18"/>
                <w:szCs w:val="18"/>
              </w:rPr>
              <w:t>44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cm, </w:t>
            </w:r>
          </w:p>
          <w:p w14:paraId="6086C52A" w14:textId="1E8FADCC" w:rsidR="002A3C98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szerokość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57 cm, </w:t>
            </w:r>
          </w:p>
          <w:p w14:paraId="1167D958" w14:textId="0C4A9F07" w:rsidR="002A3C98" w:rsidRPr="006F440C" w:rsidRDefault="00B16F7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głębokość</w:t>
            </w:r>
            <w:r w:rsidR="002E0C03" w:rsidRPr="006F440C">
              <w:rPr>
                <w:rFonts w:ascii="Tahoma" w:hAnsi="Tahoma" w:cs="Tahoma"/>
                <w:sz w:val="18"/>
                <w:szCs w:val="18"/>
              </w:rPr>
              <w:t xml:space="preserve"> siedziska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="002E0C03" w:rsidRPr="006F440C">
              <w:rPr>
                <w:rFonts w:ascii="Tahoma" w:hAnsi="Tahoma" w:cs="Tahoma"/>
                <w:sz w:val="18"/>
                <w:szCs w:val="18"/>
              </w:rPr>
              <w:t xml:space="preserve">42 cm, </w:t>
            </w:r>
          </w:p>
          <w:p w14:paraId="6468E570" w14:textId="224DA466" w:rsidR="009A4655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waga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="00E7635E" w:rsidRPr="006F440C">
              <w:rPr>
                <w:rFonts w:ascii="Tahoma" w:hAnsi="Tahoma" w:cs="Tahoma"/>
                <w:sz w:val="18"/>
                <w:szCs w:val="18"/>
              </w:rPr>
              <w:t xml:space="preserve">max </w:t>
            </w:r>
            <w:r w:rsidRPr="006F440C">
              <w:rPr>
                <w:rFonts w:ascii="Tahoma" w:hAnsi="Tahoma" w:cs="Tahoma"/>
                <w:sz w:val="18"/>
                <w:szCs w:val="18"/>
              </w:rPr>
              <w:t>7 kg</w:t>
            </w:r>
          </w:p>
          <w:p w14:paraId="23C5D8D7" w14:textId="1A857851" w:rsidR="002E0C03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6F440C">
              <w:rPr>
                <w:rFonts w:ascii="Tahoma" w:hAnsi="Tahoma" w:cs="Tahoma"/>
                <w:sz w:val="20"/>
                <w:szCs w:val="20"/>
              </w:rPr>
              <w:t>GWAR</w:t>
            </w:r>
            <w:r w:rsidR="001545AA" w:rsidRPr="006F440C">
              <w:rPr>
                <w:rFonts w:ascii="Tahoma" w:hAnsi="Tahoma" w:cs="Tahoma"/>
                <w:sz w:val="20"/>
                <w:szCs w:val="20"/>
              </w:rPr>
              <w:t>A</w:t>
            </w:r>
            <w:r w:rsidRPr="006F440C">
              <w:rPr>
                <w:rFonts w:ascii="Tahoma" w:hAnsi="Tahoma" w:cs="Tahoma"/>
                <w:sz w:val="20"/>
                <w:szCs w:val="20"/>
              </w:rPr>
              <w:t xml:space="preserve">NCJA </w:t>
            </w:r>
            <w:r w:rsidR="00DB1FBD" w:rsidRPr="006F440C">
              <w:rPr>
                <w:rFonts w:ascii="Tahoma" w:hAnsi="Tahoma" w:cs="Tahoma"/>
                <w:sz w:val="20"/>
                <w:szCs w:val="20"/>
              </w:rPr>
              <w:t xml:space="preserve">co najmniej </w:t>
            </w:r>
            <w:r w:rsidRPr="006F440C">
              <w:rPr>
                <w:rFonts w:ascii="Tahoma" w:hAnsi="Tahoma" w:cs="Tahoma"/>
                <w:sz w:val="20"/>
                <w:szCs w:val="20"/>
              </w:rPr>
              <w:t>10 LAT</w:t>
            </w:r>
          </w:p>
        </w:tc>
        <w:tc>
          <w:tcPr>
            <w:tcW w:w="4531" w:type="dxa"/>
            <w:vAlign w:val="center"/>
          </w:tcPr>
          <w:p w14:paraId="781C647A" w14:textId="77777777" w:rsidR="009A4655" w:rsidRPr="00FF29D6" w:rsidRDefault="009A4655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7A1BB4B2" wp14:editId="13F017C3">
                  <wp:extent cx="2032000" cy="2032000"/>
                  <wp:effectExtent l="0" t="0" r="0" b="0"/>
                  <wp:docPr id="1750009406" name="Obraz 21" descr="NILSOVE Krzesło z podłokietnikami, rattan/bi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ILSOVE Krzesło z podłokietnikami, rattan/bi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E2D451" w14:textId="77777777" w:rsidR="009A4655" w:rsidRPr="00FF29D6" w:rsidRDefault="009A465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745DCC" w:rsidRPr="00FF29D6" w14:paraId="6F48C712" w14:textId="77777777" w:rsidTr="00C03DBD">
        <w:trPr>
          <w:trHeight w:val="344"/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7A522566" w14:textId="15ED4AD7" w:rsidR="00745DCC" w:rsidRPr="00FF29D6" w:rsidRDefault="001F0A9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>Część nr 2 pozycja nr 5</w:t>
            </w:r>
            <w:r w:rsidR="00745DCC" w:rsidRPr="00FF29D6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3C71A80D" w14:textId="77777777" w:rsidR="00745DCC" w:rsidRPr="00FF29D6" w:rsidRDefault="00745DCC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745DCC" w:rsidRPr="00FF29D6" w14:paraId="75A1540F" w14:textId="77777777" w:rsidTr="00C03DBD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560A0143" w14:textId="77777777" w:rsidR="00745DCC" w:rsidRPr="00FF29D6" w:rsidRDefault="00745DCC" w:rsidP="00C81263">
            <w:pPr>
              <w:keepNext/>
              <w:keepLines/>
              <w:spacing w:line="360" w:lineRule="auto"/>
              <w:rPr>
                <w:rFonts w:ascii="Tahoma" w:hAnsi="Tahoma" w:cs="Tahoma"/>
                <w:strike/>
                <w:color w:val="FF0000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fldChar w:fldCharType="begin"/>
            </w:r>
            <w:r w:rsidRPr="00FF29D6">
              <w:rPr>
                <w:rFonts w:ascii="Tahoma" w:hAnsi="Tahoma" w:cs="Tahoma"/>
                <w:sz w:val="18"/>
                <w:szCs w:val="18"/>
              </w:rPr>
              <w:instrText xml:space="preserve"> INCLUDEPICTURE "C:\\Users\\ewelinasiwak\\Library\\Group Containers\\UBF8T346G9.ms\\WebArchiveCopyPasteTempFiles\\com.microsoft.Word\\docksta-stol-bialy-bialy__0803262_pe768820_s5.jpg?f=u" \* MERGEFORMAT </w:instrText>
            </w:r>
            <w:r w:rsidRPr="00FF29D6">
              <w:rPr>
                <w:rFonts w:ascii="Tahoma" w:hAnsi="Tahoma" w:cs="Tahoma"/>
                <w:sz w:val="18"/>
                <w:szCs w:val="18"/>
              </w:rPr>
              <w:fldChar w:fldCharType="end"/>
            </w:r>
            <w:r w:rsidRPr="00FF29D6">
              <w:rPr>
                <w:rFonts w:ascii="Tahoma" w:hAnsi="Tahoma" w:cs="Tahoma"/>
                <w:sz w:val="18"/>
                <w:szCs w:val="18"/>
              </w:rPr>
              <w:t xml:space="preserve">Krzesła do jadalni </w:t>
            </w:r>
          </w:p>
          <w:p w14:paraId="170FE13C" w14:textId="46364864" w:rsidR="00745DCC" w:rsidRPr="00FF29D6" w:rsidRDefault="00745DCC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Wyprofilowane oparcie </w:t>
            </w:r>
          </w:p>
          <w:p w14:paraId="57406834" w14:textId="64C3871A" w:rsidR="00745DCC" w:rsidRPr="00FF29D6" w:rsidRDefault="00745DCC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- podłokietniki </w:t>
            </w:r>
          </w:p>
          <w:p w14:paraId="5CEA6F93" w14:textId="3C22EC9A" w:rsidR="00745DCC" w:rsidRPr="00FF29D6" w:rsidRDefault="00745DCC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Rama ze stali lakierowanej proszkowo</w:t>
            </w:r>
          </w:p>
          <w:p w14:paraId="3E2C863E" w14:textId="77777777" w:rsidR="00745DCC" w:rsidRDefault="00745DCC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Tapicerowane siedzisko</w:t>
            </w:r>
          </w:p>
          <w:p w14:paraId="5AB099BE" w14:textId="77777777" w:rsidR="00E515E0" w:rsidRPr="00FF29D6" w:rsidRDefault="00E515E0" w:rsidP="00E515E0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Wymiary:</w:t>
            </w:r>
          </w:p>
          <w:p w14:paraId="4406F7E6" w14:textId="64FD6536" w:rsidR="00E515E0" w:rsidRPr="00FF29D6" w:rsidRDefault="00E515E0" w:rsidP="00E515E0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Wysokość – </w:t>
            </w:r>
            <w:r w:rsidR="00821B41">
              <w:rPr>
                <w:rFonts w:ascii="Tahoma" w:hAnsi="Tahoma" w:cs="Tahoma"/>
                <w:sz w:val="18"/>
                <w:szCs w:val="18"/>
              </w:rPr>
              <w:t>44</w:t>
            </w:r>
            <w:r w:rsidRPr="00FF29D6">
              <w:rPr>
                <w:rFonts w:ascii="Tahoma" w:hAnsi="Tahoma" w:cs="Tahoma"/>
                <w:sz w:val="18"/>
                <w:szCs w:val="18"/>
              </w:rPr>
              <w:t xml:space="preserve"> cm, </w:t>
            </w:r>
          </w:p>
          <w:p w14:paraId="562E46FF" w14:textId="77777777" w:rsidR="00E515E0" w:rsidRPr="00FF29D6" w:rsidRDefault="00E515E0" w:rsidP="00E515E0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szerokość – 57 cm, </w:t>
            </w:r>
          </w:p>
          <w:p w14:paraId="0CE6264E" w14:textId="57A5865D" w:rsidR="00E515E0" w:rsidRPr="00FF29D6" w:rsidRDefault="00E515E0" w:rsidP="00E515E0">
            <w:pPr>
              <w:keepNext/>
              <w:keepLines/>
              <w:spacing w:line="360" w:lineRule="auto"/>
              <w:rPr>
                <w:rFonts w:ascii="Tahoma" w:hAnsi="Tahoma" w:cs="Tahoma"/>
                <w:color w:val="484848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waga – </w:t>
            </w:r>
            <w:r>
              <w:rPr>
                <w:rFonts w:ascii="Tahoma" w:hAnsi="Tahoma" w:cs="Tahoma"/>
                <w:sz w:val="18"/>
                <w:szCs w:val="18"/>
              </w:rPr>
              <w:t>max 12</w:t>
            </w:r>
            <w:r w:rsidRPr="00FF29D6">
              <w:rPr>
                <w:rFonts w:ascii="Tahoma" w:hAnsi="Tahoma" w:cs="Tahoma"/>
                <w:sz w:val="18"/>
                <w:szCs w:val="18"/>
              </w:rPr>
              <w:t xml:space="preserve"> kg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74582C1D" w14:textId="3A582A66" w:rsidR="00745DCC" w:rsidRPr="00FF29D6" w:rsidRDefault="00745DCC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635F5E13" wp14:editId="5CA8E2A1">
                  <wp:extent cx="2032000" cy="2032000"/>
                  <wp:effectExtent l="0" t="0" r="0" b="0"/>
                  <wp:docPr id="265267306" name="Obraz 59" descr="TOSSBERG Krzesło, metal czarny/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TOSSBERG Krzesło, metal czarny/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41C85" w14:textId="77777777" w:rsidR="00745DCC" w:rsidRPr="00FF29D6" w:rsidRDefault="00745DCC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476EB2B" w14:textId="77777777" w:rsidR="00745DCC" w:rsidRPr="00FF29D6" w:rsidRDefault="00745DCC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12883B9" w14:textId="77777777" w:rsidR="00745DCC" w:rsidRPr="00FF29D6" w:rsidRDefault="00745DCC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A4655" w:rsidRPr="00FF29D6" w14:paraId="54AC053D" w14:textId="77777777" w:rsidTr="001F0A9E">
        <w:trPr>
          <w:trHeight w:val="344"/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4D30F5C6" w14:textId="3CAA75C8" w:rsidR="009A4655" w:rsidRPr="00FF29D6" w:rsidRDefault="001F0A9E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lastRenderedPageBreak/>
              <w:t>Część nr 2 pozycja nr 6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6A5186C4" w14:textId="77777777" w:rsidR="009A4655" w:rsidRPr="00FF29D6" w:rsidRDefault="009A465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9A4655" w:rsidRPr="00FF29D6" w14:paraId="3E9E88E1" w14:textId="77777777" w:rsidTr="001F0A9E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6651CE8C" w14:textId="39DB9C1C" w:rsidR="009A4655" w:rsidRPr="00FF29D6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trike/>
                <w:color w:val="FF0000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Stoliki kawowe </w:t>
            </w:r>
            <w:r w:rsidR="00114858" w:rsidRPr="00FF29D6">
              <w:rPr>
                <w:rFonts w:ascii="Tahoma" w:hAnsi="Tahoma" w:cs="Tahoma"/>
                <w:sz w:val="18"/>
                <w:szCs w:val="18"/>
              </w:rPr>
              <w:t>okrągły kształt, duży blat, kolor biały matowy, płyta pilśniowa pomalowana farba akrylową białą</w:t>
            </w:r>
          </w:p>
          <w:p w14:paraId="6B6DC572" w14:textId="77777777" w:rsidR="009A4655" w:rsidRPr="00FF29D6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6D3C9887" w14:textId="77777777" w:rsidR="009A4655" w:rsidRPr="00FF29D6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Materiały</w:t>
            </w:r>
          </w:p>
          <w:p w14:paraId="48B46575" w14:textId="0D60108F" w:rsidR="009A4655" w:rsidRPr="00FF29D6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Panel</w:t>
            </w:r>
            <w:r w:rsidRPr="00FF29D6">
              <w:rPr>
                <w:rFonts w:ascii="Tahoma" w:hAnsi="Tahoma" w:cs="Tahoma"/>
                <w:bCs/>
                <w:sz w:val="18"/>
                <w:szCs w:val="18"/>
              </w:rPr>
              <w:t xml:space="preserve">: </w:t>
            </w:r>
            <w:r w:rsidRPr="00FF29D6">
              <w:rPr>
                <w:rFonts w:ascii="Tahoma" w:hAnsi="Tahoma" w:cs="Tahoma"/>
                <w:sz w:val="18"/>
                <w:szCs w:val="18"/>
              </w:rPr>
              <w:t>płyta pilśniowa, farba akrylowa</w:t>
            </w:r>
          </w:p>
          <w:p w14:paraId="4BA5216E" w14:textId="17875E0A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Noga/ szyna górna</w:t>
            </w:r>
            <w:r w:rsidRPr="00FF29D6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="001F0A9E" w:rsidRPr="00FF29D6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Pr="00FF29D6">
              <w:rPr>
                <w:rFonts w:ascii="Tahoma" w:hAnsi="Tahoma" w:cs="Tahoma"/>
                <w:sz w:val="18"/>
                <w:szCs w:val="18"/>
              </w:rPr>
              <w:t>płyta pilśniowa, klej, farba akrylowa</w:t>
            </w:r>
          </w:p>
          <w:p w14:paraId="19005054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Szyna poprzeczna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 xml:space="preserve">: </w:t>
            </w:r>
            <w:r w:rsidRPr="006F440C">
              <w:rPr>
                <w:rFonts w:ascii="Tahoma" w:hAnsi="Tahoma" w:cs="Tahoma"/>
                <w:sz w:val="18"/>
                <w:szCs w:val="18"/>
              </w:rPr>
              <w:t>lity buk, farba akrylowa</w:t>
            </w:r>
          </w:p>
          <w:p w14:paraId="6D32B513" w14:textId="77777777" w:rsidR="002A3C98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Wymiary</w:t>
            </w:r>
            <w:r w:rsidR="002A3C98" w:rsidRPr="006F440C">
              <w:rPr>
                <w:rFonts w:ascii="Tahoma" w:hAnsi="Tahoma" w:cs="Tahoma"/>
                <w:sz w:val="18"/>
                <w:szCs w:val="18"/>
              </w:rPr>
              <w:t>:</w:t>
            </w:r>
          </w:p>
          <w:p w14:paraId="6D2FE750" w14:textId="211B56EE" w:rsidR="002A3C98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średnica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Pr="006F440C">
              <w:rPr>
                <w:rFonts w:ascii="Tahoma" w:hAnsi="Tahoma" w:cs="Tahoma"/>
                <w:sz w:val="18"/>
                <w:szCs w:val="18"/>
              </w:rPr>
              <w:t>90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cm, </w:t>
            </w:r>
          </w:p>
          <w:p w14:paraId="1919F373" w14:textId="01D31FF0" w:rsidR="002A3C98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wysokość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48 cm, </w:t>
            </w:r>
          </w:p>
          <w:p w14:paraId="45164270" w14:textId="542D579B" w:rsidR="009A4655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waga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>–</w:t>
            </w:r>
            <w:r w:rsidR="00E7635E" w:rsidRPr="006F440C">
              <w:rPr>
                <w:rFonts w:ascii="Tahoma" w:hAnsi="Tahoma" w:cs="Tahoma"/>
                <w:sz w:val="18"/>
                <w:szCs w:val="18"/>
              </w:rPr>
              <w:t xml:space="preserve"> max </w:t>
            </w:r>
            <w:r w:rsidRPr="006F440C">
              <w:rPr>
                <w:rFonts w:ascii="Tahoma" w:hAnsi="Tahoma" w:cs="Tahoma"/>
                <w:sz w:val="18"/>
                <w:szCs w:val="18"/>
              </w:rPr>
              <w:t>16 kg</w:t>
            </w:r>
          </w:p>
          <w:p w14:paraId="01FFAAEB" w14:textId="22EB4D67" w:rsidR="009A4655" w:rsidRPr="00DB1C32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Gwarancja </w:t>
            </w:r>
            <w:r w:rsidR="00DB1C32" w:rsidRPr="006F440C">
              <w:rPr>
                <w:rFonts w:ascii="Tahoma" w:hAnsi="Tahoma" w:cs="Tahoma"/>
                <w:sz w:val="18"/>
                <w:szCs w:val="18"/>
              </w:rPr>
              <w:t xml:space="preserve">co najmniej </w:t>
            </w:r>
            <w:r w:rsidRPr="006F440C">
              <w:rPr>
                <w:rFonts w:ascii="Tahoma" w:hAnsi="Tahoma" w:cs="Tahoma"/>
                <w:sz w:val="18"/>
                <w:szCs w:val="18"/>
              </w:rPr>
              <w:t>10 lat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6DF508D2" w14:textId="77777777" w:rsidR="00CB7151" w:rsidRPr="00FF29D6" w:rsidRDefault="00CB7151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t>Wersja da domków 6-osobowych</w:t>
            </w:r>
          </w:p>
          <w:p w14:paraId="3A624A09" w14:textId="77777777" w:rsidR="00CB7151" w:rsidRPr="00FF29D6" w:rsidRDefault="009A4655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62F6002B" wp14:editId="1271690F">
                  <wp:extent cx="2032000" cy="2032000"/>
                  <wp:effectExtent l="0" t="0" r="0" b="0"/>
                  <wp:docPr id="15" name="Obraz 24" descr="KRAGSTA Stolik kawowy, biały, 9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RAGSTA Stolik kawowy, biały, 9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151" w:rsidRPr="00FF29D6">
              <w:rPr>
                <w:rFonts w:ascii="Tahoma" w:hAnsi="Tahoma" w:cs="Tahoma"/>
                <w:noProof/>
                <w:sz w:val="18"/>
                <w:szCs w:val="18"/>
              </w:rPr>
              <w:t xml:space="preserve"> </w:t>
            </w:r>
          </w:p>
          <w:p w14:paraId="6C605121" w14:textId="23C03CC7" w:rsidR="00CB7151" w:rsidRPr="00FF29D6" w:rsidRDefault="00CB7151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t>Wersja da domków 4-osobowych</w:t>
            </w:r>
          </w:p>
          <w:p w14:paraId="20E85212" w14:textId="77777777" w:rsidR="00CB7151" w:rsidRPr="00FF29D6" w:rsidRDefault="00CB7151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</w:p>
          <w:p w14:paraId="0BA143B9" w14:textId="73C16BC4" w:rsidR="00CB7151" w:rsidRPr="00FF29D6" w:rsidRDefault="00CB7151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</w:rPr>
              <w:drawing>
                <wp:inline distT="0" distB="0" distL="0" distR="0" wp14:anchorId="5E5037A9" wp14:editId="4674392B">
                  <wp:extent cx="2032000" cy="2032000"/>
                  <wp:effectExtent l="0" t="0" r="0" b="0"/>
                  <wp:docPr id="1904755718" name="Obraz 61" descr="KRAGSTA Stolik kawowy, czarny, 9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KRAGSTA Stolik kawowy, czarny, 9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C9FE2" w14:textId="77777777" w:rsidR="009A4655" w:rsidRPr="00FF29D6" w:rsidRDefault="009A4655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82FB079" w14:textId="77777777" w:rsidR="009A4655" w:rsidRPr="00FF29D6" w:rsidRDefault="009A465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A4655" w:rsidRPr="00FF29D6" w14:paraId="2B65D1E5" w14:textId="77777777" w:rsidTr="001F0A9E">
        <w:trPr>
          <w:jc w:val="center"/>
        </w:trPr>
        <w:tc>
          <w:tcPr>
            <w:tcW w:w="4531" w:type="dxa"/>
            <w:shd w:val="clear" w:color="auto" w:fill="FFFFFF" w:themeFill="background1"/>
          </w:tcPr>
          <w:p w14:paraId="30CC1FFE" w14:textId="4446F74C" w:rsidR="009A4655" w:rsidRPr="006F440C" w:rsidRDefault="001F0A9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lastRenderedPageBreak/>
              <w:t>Część nr 2 pozycja nr 7</w:t>
            </w:r>
          </w:p>
        </w:tc>
        <w:tc>
          <w:tcPr>
            <w:tcW w:w="4531" w:type="dxa"/>
            <w:shd w:val="clear" w:color="auto" w:fill="FFFFFF" w:themeFill="background1"/>
          </w:tcPr>
          <w:p w14:paraId="21F41211" w14:textId="77777777" w:rsidR="009A4655" w:rsidRPr="00FF29D6" w:rsidRDefault="009A465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9A4655" w:rsidRPr="00FF29D6" w14:paraId="74422726" w14:textId="77777777" w:rsidTr="001F0A9E">
        <w:trPr>
          <w:jc w:val="center"/>
        </w:trPr>
        <w:tc>
          <w:tcPr>
            <w:tcW w:w="4531" w:type="dxa"/>
            <w:shd w:val="clear" w:color="auto" w:fill="FFFFFF" w:themeFill="background1"/>
          </w:tcPr>
          <w:p w14:paraId="7C320F1C" w14:textId="57C39226" w:rsidR="009A4655" w:rsidRPr="006F440C" w:rsidRDefault="009A465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trike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Komoda RTV </w:t>
            </w:r>
          </w:p>
          <w:p w14:paraId="277AABF8" w14:textId="77777777" w:rsidR="009A4655" w:rsidRPr="006F440C" w:rsidRDefault="009A465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trike/>
                <w:sz w:val="18"/>
                <w:szCs w:val="18"/>
              </w:rPr>
            </w:pPr>
          </w:p>
          <w:p w14:paraId="28241A3E" w14:textId="70BC4C57" w:rsidR="009A4655" w:rsidRPr="006F440C" w:rsidRDefault="009A465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Materiały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 xml:space="preserve">: rattan </w:t>
            </w:r>
            <w:r w:rsidR="002E0C03" w:rsidRPr="006F440C">
              <w:rPr>
                <w:rFonts w:ascii="Tahoma" w:hAnsi="Tahoma" w:cs="Tahoma"/>
                <w:bCs/>
                <w:sz w:val="18"/>
                <w:szCs w:val="18"/>
              </w:rPr>
              <w:t>jasny</w:t>
            </w:r>
          </w:p>
          <w:p w14:paraId="0C0F8B80" w14:textId="77777777" w:rsidR="009A4655" w:rsidRPr="006F440C" w:rsidRDefault="009A4655" w:rsidP="00C81263">
            <w:pPr>
              <w:keepNext/>
              <w:keepLines/>
              <w:spacing w:line="360" w:lineRule="auto"/>
              <w:jc w:val="both"/>
              <w:outlineLvl w:val="1"/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Informacje o produkcie</w:t>
            </w:r>
          </w:p>
          <w:p w14:paraId="4B677235" w14:textId="2B511CF3" w:rsidR="009A4655" w:rsidRPr="006F440C" w:rsidRDefault="009A465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z tyłu szafki na TV znajdują się (min. 2) otwory na kable </w:t>
            </w:r>
          </w:p>
          <w:p w14:paraId="48808FAB" w14:textId="61D06D7E" w:rsidR="009A4655" w:rsidRPr="006F440C" w:rsidRDefault="009A465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Szafka posiada 4 regulowane nogi</w:t>
            </w:r>
          </w:p>
          <w:p w14:paraId="071470EF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6A12A30D" w14:textId="77777777" w:rsidR="002A3C98" w:rsidRPr="006F440C" w:rsidRDefault="002A3C98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Wymiary:</w:t>
            </w:r>
          </w:p>
          <w:p w14:paraId="7D5895EC" w14:textId="27B47414" w:rsidR="002A3C98" w:rsidRPr="006F440C" w:rsidRDefault="002A3C98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d</w:t>
            </w:r>
            <w:r w:rsidR="002E0C03" w:rsidRPr="006F440C">
              <w:rPr>
                <w:rFonts w:ascii="Tahoma" w:hAnsi="Tahoma" w:cs="Tahoma"/>
                <w:sz w:val="18"/>
                <w:szCs w:val="18"/>
              </w:rPr>
              <w:t xml:space="preserve">ługość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="002E0C03" w:rsidRPr="006F440C">
              <w:rPr>
                <w:rFonts w:ascii="Tahoma" w:hAnsi="Tahoma" w:cs="Tahoma"/>
                <w:sz w:val="18"/>
                <w:szCs w:val="18"/>
              </w:rPr>
              <w:t xml:space="preserve">157 cm, </w:t>
            </w:r>
          </w:p>
          <w:p w14:paraId="25D0C6EB" w14:textId="39E08310" w:rsidR="002A3C98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wysokość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49cm, </w:t>
            </w:r>
          </w:p>
          <w:p w14:paraId="28590CC0" w14:textId="20780852" w:rsidR="002A3C98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głębokość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41 cm, </w:t>
            </w:r>
          </w:p>
          <w:p w14:paraId="692460F9" w14:textId="62F54453" w:rsidR="009A4655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waga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="00E7635E" w:rsidRPr="006F440C">
              <w:rPr>
                <w:rFonts w:ascii="Tahoma" w:hAnsi="Tahoma" w:cs="Tahoma"/>
                <w:sz w:val="18"/>
                <w:szCs w:val="18"/>
              </w:rPr>
              <w:t xml:space="preserve">max </w:t>
            </w:r>
            <w:r w:rsidRPr="006F440C">
              <w:rPr>
                <w:rFonts w:ascii="Tahoma" w:hAnsi="Tahoma" w:cs="Tahoma"/>
                <w:sz w:val="18"/>
                <w:szCs w:val="18"/>
              </w:rPr>
              <w:t>2</w:t>
            </w:r>
            <w:r w:rsidR="00E7635E" w:rsidRPr="006F440C">
              <w:rPr>
                <w:rFonts w:ascii="Tahoma" w:hAnsi="Tahoma" w:cs="Tahoma"/>
                <w:sz w:val="18"/>
                <w:szCs w:val="18"/>
              </w:rPr>
              <w:t>5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 kg</w:t>
            </w:r>
          </w:p>
          <w:p w14:paraId="065AC4C4" w14:textId="77777777" w:rsidR="002A3C98" w:rsidRPr="006F440C" w:rsidRDefault="002A3C98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14:paraId="363D4430" w14:textId="2BCA6E62" w:rsidR="002E0C03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Gwarancja </w:t>
            </w:r>
            <w:r w:rsidR="00DB1C32" w:rsidRPr="006F440C">
              <w:rPr>
                <w:rFonts w:ascii="Tahoma" w:hAnsi="Tahoma" w:cs="Tahoma"/>
                <w:sz w:val="18"/>
                <w:szCs w:val="18"/>
              </w:rPr>
              <w:t xml:space="preserve">co najmniej </w:t>
            </w:r>
            <w:r w:rsidRPr="006F440C">
              <w:rPr>
                <w:rFonts w:ascii="Tahoma" w:hAnsi="Tahoma" w:cs="Tahoma"/>
                <w:sz w:val="18"/>
                <w:szCs w:val="18"/>
              </w:rPr>
              <w:t>10 lat</w:t>
            </w:r>
          </w:p>
        </w:tc>
        <w:tc>
          <w:tcPr>
            <w:tcW w:w="4531" w:type="dxa"/>
            <w:shd w:val="clear" w:color="auto" w:fill="FFFFFF" w:themeFill="background1"/>
            <w:vAlign w:val="center"/>
          </w:tcPr>
          <w:p w14:paraId="676DA43A" w14:textId="191BD393" w:rsidR="00745DCC" w:rsidRPr="00FF29D6" w:rsidRDefault="009A4655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28E4D418" wp14:editId="6DA956C9">
                  <wp:extent cx="2032000" cy="2032000"/>
                  <wp:effectExtent l="0" t="0" r="0" b="0"/>
                  <wp:docPr id="732194808" name="Obraz 51" descr="FRYKSÅS Szafka pod TV, rattan, 157x41x49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RYKSÅS Szafka pod TV, rattan, 157x41x49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45C09" w14:textId="77777777" w:rsidR="009A4655" w:rsidRPr="00FF29D6" w:rsidRDefault="009A465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F9BA315" w14:textId="77777777" w:rsidR="009A4655" w:rsidRPr="00FF29D6" w:rsidRDefault="009A465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1F0A9E" w:rsidRPr="00FF29D6" w14:paraId="02B5CC2D" w14:textId="77777777" w:rsidTr="00C03DBD">
        <w:trPr>
          <w:trHeight w:val="416"/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61080B68" w14:textId="080C3CB1" w:rsidR="001F0A9E" w:rsidRPr="00FF29D6" w:rsidRDefault="001F0A9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>Część nr 2 pozycja nr 8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0CAA7777" w14:textId="77777777" w:rsidR="001F0A9E" w:rsidRPr="00FF29D6" w:rsidRDefault="001F0A9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1F0A9E" w:rsidRPr="00FF29D6" w14:paraId="32087176" w14:textId="77777777" w:rsidTr="00C03DBD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136699D1" w14:textId="2660194C" w:rsidR="001F0A9E" w:rsidRPr="00FF29D6" w:rsidRDefault="00C03DBD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trike/>
                <w:color w:val="FF0000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Komoda sypialniana </w:t>
            </w:r>
          </w:p>
          <w:p w14:paraId="513D1073" w14:textId="5DA84F34" w:rsidR="00C03DBD" w:rsidRPr="00FF29D6" w:rsidRDefault="00C03DB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Regulowane zawiasy pozwalające regulować drzwi zarówno w poziomie, jak i w pionie.</w:t>
            </w:r>
          </w:p>
          <w:p w14:paraId="3BC91ADD" w14:textId="77777777" w:rsidR="00C03DBD" w:rsidRPr="006F440C" w:rsidRDefault="00C03DB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Sprzęt elektroniczny można umieścić za drzwiczkami z metalowej siatki, która umożliwia odbiór sygnału z pilota </w:t>
            </w:r>
            <w:r w:rsidRPr="006F440C">
              <w:rPr>
                <w:rFonts w:ascii="Tahoma" w:hAnsi="Tahoma" w:cs="Tahoma"/>
                <w:sz w:val="18"/>
                <w:szCs w:val="18"/>
              </w:rPr>
              <w:t>zdalnego sterowania.</w:t>
            </w:r>
          </w:p>
          <w:p w14:paraId="4419B59C" w14:textId="77777777" w:rsidR="001F0A9E" w:rsidRPr="006F440C" w:rsidRDefault="00C03DB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mocowane do ściany </w:t>
            </w:r>
          </w:p>
          <w:p w14:paraId="41706048" w14:textId="77777777" w:rsidR="00140180" w:rsidRPr="006F440C" w:rsidRDefault="00140180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kolor czarny</w:t>
            </w:r>
          </w:p>
          <w:p w14:paraId="66735050" w14:textId="77777777" w:rsidR="00140180" w:rsidRPr="006F440C" w:rsidRDefault="00140180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szerokość 180cm</w:t>
            </w:r>
          </w:p>
          <w:p w14:paraId="75E595AD" w14:textId="143F0B69" w:rsidR="00140180" w:rsidRPr="006F440C" w:rsidRDefault="00140180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głębokość 42 cm</w:t>
            </w:r>
          </w:p>
          <w:p w14:paraId="622794A2" w14:textId="195B614A" w:rsidR="00140180" w:rsidRPr="00FF29D6" w:rsidRDefault="00140180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wysokość 38 cm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237DF40E" w14:textId="77777777" w:rsidR="001F0A9E" w:rsidRPr="00FF29D6" w:rsidRDefault="001F0A9E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08F59470" wp14:editId="504C34A0">
                  <wp:extent cx="2032000" cy="2032000"/>
                  <wp:effectExtent l="0" t="0" r="0" b="0"/>
                  <wp:docPr id="27" name="Obraz 56" descr="BESTÅ Kombinacja szafek ściennych, ciemnoszary/Mörtviken ciemnoszary, 180x42x64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BESTÅ Kombinacja szafek ściennych, ciemnoszary/Mörtviken ciemnoszary, 180x42x64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41660A" w14:textId="77777777" w:rsidR="006B3EE6" w:rsidRPr="00FF29D6" w:rsidRDefault="006B3EE6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4D240AE" w14:textId="77777777" w:rsidR="001F0A9E" w:rsidRPr="00FF29D6" w:rsidRDefault="001F0A9E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6B3EE6" w:rsidRPr="00FF29D6" w14:paraId="7B48BE2E" w14:textId="77777777" w:rsidTr="00F64B98">
        <w:trPr>
          <w:jc w:val="center"/>
        </w:trPr>
        <w:tc>
          <w:tcPr>
            <w:tcW w:w="4531" w:type="dxa"/>
            <w:shd w:val="clear" w:color="auto" w:fill="FFFFFF" w:themeFill="background1"/>
          </w:tcPr>
          <w:p w14:paraId="1DF45830" w14:textId="77777777" w:rsidR="006B3EE6" w:rsidRPr="006F440C" w:rsidRDefault="006B3EE6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lastRenderedPageBreak/>
              <w:t>Część nr 2 pozycja nr 9</w:t>
            </w:r>
          </w:p>
        </w:tc>
        <w:tc>
          <w:tcPr>
            <w:tcW w:w="4531" w:type="dxa"/>
            <w:shd w:val="clear" w:color="auto" w:fill="FFFFFF" w:themeFill="background1"/>
          </w:tcPr>
          <w:p w14:paraId="41E7F903" w14:textId="77777777" w:rsidR="006B3EE6" w:rsidRPr="00FF29D6" w:rsidRDefault="006B3EE6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6B3EE6" w:rsidRPr="00FF29D6" w14:paraId="705D4B1C" w14:textId="77777777" w:rsidTr="00F64B98">
        <w:trPr>
          <w:jc w:val="center"/>
        </w:trPr>
        <w:tc>
          <w:tcPr>
            <w:tcW w:w="4531" w:type="dxa"/>
            <w:shd w:val="clear" w:color="auto" w:fill="FFFFFF" w:themeFill="background1"/>
          </w:tcPr>
          <w:p w14:paraId="525D3EE6" w14:textId="66B923E7" w:rsidR="006B3EE6" w:rsidRPr="006F440C" w:rsidRDefault="003020BE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</w:t>
            </w:r>
            <w:r w:rsidR="006B3EE6" w:rsidRPr="006F440C">
              <w:rPr>
                <w:rFonts w:ascii="Tahoma" w:hAnsi="Tahoma" w:cs="Tahoma"/>
                <w:sz w:val="18"/>
                <w:szCs w:val="18"/>
              </w:rPr>
              <w:t>omoda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 RTV</w:t>
            </w:r>
            <w:r w:rsidR="006B3EE6" w:rsidRPr="006F440C">
              <w:rPr>
                <w:rFonts w:ascii="Tahoma" w:hAnsi="Tahoma" w:cs="Tahoma"/>
                <w:sz w:val="18"/>
                <w:szCs w:val="18"/>
              </w:rPr>
              <w:t xml:space="preserve"> salon  </w:t>
            </w:r>
          </w:p>
          <w:p w14:paraId="5E42D85E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Szafka pod TV</w:t>
            </w:r>
          </w:p>
          <w:p w14:paraId="45736DAF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Panel górny/ Panel dolny/ Panel boczny/ Przegroda:</w:t>
            </w:r>
          </w:p>
          <w:p w14:paraId="78439CC0" w14:textId="090B6781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wiórowa i płyta pilśniowa z wypełnieniem plaster miodu (100% papier z recyklingu), Folia papierowa, Folia papierowa, Krawędź z tworzywa sztucznego</w:t>
            </w:r>
          </w:p>
          <w:p w14:paraId="54E16B35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Panel tylny:</w:t>
            </w:r>
          </w:p>
          <w:p w14:paraId="66DABB06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pilśniowa, Folia papierowa, Folia plastikowa</w:t>
            </w:r>
          </w:p>
          <w:p w14:paraId="7045CF29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Półka</w:t>
            </w:r>
          </w:p>
          <w:p w14:paraId="41294D02" w14:textId="0F946786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wiórowa, Płyta pilśniowa, Folia papierowa, Krawędź z tworzywa sztucznego</w:t>
            </w:r>
          </w:p>
          <w:p w14:paraId="687C1BF8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Samodomykające</w:t>
            </w:r>
            <w:proofErr w:type="spellEnd"/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/dotykowe zawiasy</w:t>
            </w:r>
          </w:p>
          <w:p w14:paraId="7C49D58D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Części metalowe:</w:t>
            </w:r>
          </w:p>
          <w:p w14:paraId="379287F8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stal, powłoka niklowa</w:t>
            </w:r>
          </w:p>
          <w:p w14:paraId="0B7717C7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Części plastikowe:</w:t>
            </w:r>
          </w:p>
          <w:p w14:paraId="72D7E93C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tworzywo </w:t>
            </w:r>
            <w:proofErr w:type="spellStart"/>
            <w:r w:rsidRPr="006F440C">
              <w:rPr>
                <w:rFonts w:ascii="Tahoma" w:hAnsi="Tahoma" w:cs="Tahoma"/>
                <w:sz w:val="18"/>
                <w:szCs w:val="18"/>
              </w:rPr>
              <w:t>acetalowe</w:t>
            </w:r>
            <w:proofErr w:type="spellEnd"/>
          </w:p>
          <w:p w14:paraId="601B889F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Drzwi/front szuflady</w:t>
            </w:r>
          </w:p>
          <w:p w14:paraId="6145D2EB" w14:textId="77777777" w:rsidR="006B3EE6" w:rsidRPr="006F440C" w:rsidRDefault="006B3EE6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pilśniowa, Folia papierowa, Krawędź z tworzywa sztucznego</w:t>
            </w:r>
          </w:p>
          <w:p w14:paraId="57DB6CAE" w14:textId="6476C8AD" w:rsidR="0070639B" w:rsidRPr="006F440C" w:rsidRDefault="006F440C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Kolor:</w:t>
            </w:r>
            <w:r w:rsidR="0070639B" w:rsidRPr="006F440C">
              <w:rPr>
                <w:rFonts w:ascii="Tahoma" w:hAnsi="Tahoma" w:cs="Tahoma"/>
                <w:sz w:val="18"/>
                <w:szCs w:val="18"/>
              </w:rPr>
              <w:t xml:space="preserve"> biały</w:t>
            </w:r>
          </w:p>
          <w:p w14:paraId="617E37B8" w14:textId="4A5E83C0" w:rsidR="0070639B" w:rsidRPr="006F440C" w:rsidRDefault="006F440C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Wymiary:</w:t>
            </w:r>
          </w:p>
          <w:p w14:paraId="66671497" w14:textId="77777777" w:rsidR="0070639B" w:rsidRPr="006F440C" w:rsidRDefault="0070639B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Szerokość 180cm</w:t>
            </w:r>
          </w:p>
          <w:p w14:paraId="5A792610" w14:textId="77777777" w:rsidR="0070639B" w:rsidRPr="006F440C" w:rsidRDefault="0070639B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Głębokość 42 cm</w:t>
            </w:r>
          </w:p>
          <w:p w14:paraId="30B4DF9A" w14:textId="37EE3FBB" w:rsidR="0070639B" w:rsidRPr="006F440C" w:rsidRDefault="0070639B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Wysokość 38 cm</w:t>
            </w:r>
          </w:p>
        </w:tc>
        <w:tc>
          <w:tcPr>
            <w:tcW w:w="4531" w:type="dxa"/>
            <w:shd w:val="clear" w:color="auto" w:fill="FFFFFF" w:themeFill="background1"/>
            <w:vAlign w:val="center"/>
          </w:tcPr>
          <w:p w14:paraId="783B4B80" w14:textId="77777777" w:rsidR="006B3EE6" w:rsidRPr="00FF29D6" w:rsidRDefault="006B3EE6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5952F96A" wp14:editId="5F373D7C">
                  <wp:extent cx="2032000" cy="2032000"/>
                  <wp:effectExtent l="0" t="0" r="0" b="0"/>
                  <wp:docPr id="922134636" name="Obraz 47" descr="BESTÅ Ława TV z drzwiami, biały/Hanviken biały, 180x42x38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ESTÅ Ława TV z drzwiami, biały/Hanviken biały, 180x42x38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C75F3" w14:textId="77777777" w:rsidR="00745DCC" w:rsidRPr="00FF29D6" w:rsidRDefault="00745DCC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14:paraId="25F2D836" w14:textId="142D423B" w:rsidR="00745DCC" w:rsidRPr="00FF29D6" w:rsidRDefault="00745DCC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3E3F5F24" w14:textId="77777777" w:rsidR="006B3EE6" w:rsidRPr="00FF29D6" w:rsidRDefault="006B3EE6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F64B98" w:rsidRPr="00FF29D6" w14:paraId="2328EC8E" w14:textId="77777777" w:rsidTr="004907AC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1ADAD1BD" w14:textId="4D63C245" w:rsidR="00F64B98" w:rsidRPr="006F440C" w:rsidRDefault="00F64B98" w:rsidP="004907AC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lastRenderedPageBreak/>
              <w:t>Część nr 2 pozycja nr 10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57AD01BF" w14:textId="77777777" w:rsidR="00F64B98" w:rsidRPr="00FF29D6" w:rsidRDefault="00F64B98" w:rsidP="004907AC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F64B98" w:rsidRPr="00FF29D6" w14:paraId="2320E93C" w14:textId="77777777" w:rsidTr="004907AC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7407DA33" w14:textId="26F1FEEF" w:rsidR="00F64B98" w:rsidRPr="006F440C" w:rsidRDefault="003020BE" w:rsidP="004907AC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</w:t>
            </w:r>
            <w:r w:rsidR="00F64B98" w:rsidRPr="006F440C">
              <w:rPr>
                <w:rFonts w:ascii="Tahoma" w:hAnsi="Tahoma" w:cs="Tahoma"/>
                <w:sz w:val="18"/>
                <w:szCs w:val="18"/>
              </w:rPr>
              <w:t>omoda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 RTV</w:t>
            </w:r>
            <w:r w:rsidR="00F64B98" w:rsidRPr="006F440C">
              <w:rPr>
                <w:rFonts w:ascii="Tahoma" w:hAnsi="Tahoma" w:cs="Tahoma"/>
                <w:sz w:val="18"/>
                <w:szCs w:val="18"/>
              </w:rPr>
              <w:t xml:space="preserve"> salon  </w:t>
            </w:r>
          </w:p>
          <w:p w14:paraId="4E5E011D" w14:textId="6945B5D9" w:rsidR="00C03DBD" w:rsidRPr="006F440C" w:rsidRDefault="00C03DBD" w:rsidP="004907AC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z tyłu szafki kilka otworów na kable</w:t>
            </w:r>
          </w:p>
          <w:p w14:paraId="075D8AF5" w14:textId="47287EA0" w:rsidR="00C03DBD" w:rsidRPr="006F440C" w:rsidRDefault="00C03DBD" w:rsidP="004907AC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Do wyboru miękkie zamknięcie lub funkcja otwierania przyciskowego. </w:t>
            </w:r>
          </w:p>
          <w:p w14:paraId="2AA88F2E" w14:textId="349B8B91" w:rsidR="00C03DBD" w:rsidRPr="006F440C" w:rsidRDefault="00C03DBD" w:rsidP="004907AC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Otwór na kable na górze</w:t>
            </w:r>
          </w:p>
          <w:p w14:paraId="1F8997B4" w14:textId="77777777" w:rsidR="00C03DBD" w:rsidRPr="006F440C" w:rsidRDefault="00C03DBD" w:rsidP="004907AC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Sprzęt elektroniczny można umieścić za drzwiczkami z metalowej siatki, która umożliwia odbiór sygnału z pilota zdalnego sterowania.</w:t>
            </w:r>
          </w:p>
          <w:p w14:paraId="5BD8BEAC" w14:textId="77777777" w:rsidR="00F64B98" w:rsidRPr="006F440C" w:rsidRDefault="00C03DBD" w:rsidP="004907AC">
            <w:pPr>
              <w:keepNext/>
              <w:keepLines/>
              <w:spacing w:line="360" w:lineRule="auto"/>
              <w:rPr>
                <w:rFonts w:ascii="Tahoma" w:hAnsi="Tahoma" w:cs="Tahoma"/>
                <w:sz w:val="21"/>
                <w:szCs w:val="21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Szafka TV zawieszona na ścianie</w:t>
            </w:r>
            <w:r w:rsidRPr="006F440C">
              <w:rPr>
                <w:rFonts w:ascii="Tahoma" w:hAnsi="Tahoma" w:cs="Tahoma"/>
                <w:sz w:val="21"/>
                <w:szCs w:val="21"/>
              </w:rPr>
              <w:t xml:space="preserve"> </w:t>
            </w:r>
          </w:p>
          <w:p w14:paraId="2517A580" w14:textId="0F046DD1" w:rsidR="0070639B" w:rsidRPr="006F440C" w:rsidRDefault="0070639B" w:rsidP="0070639B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Kolor</w:t>
            </w:r>
            <w:r w:rsidR="006F440C" w:rsidRPr="006F440C">
              <w:rPr>
                <w:rFonts w:ascii="Tahoma" w:hAnsi="Tahoma" w:cs="Tahoma"/>
                <w:sz w:val="18"/>
                <w:szCs w:val="18"/>
              </w:rPr>
              <w:t>: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 czarny</w:t>
            </w:r>
          </w:p>
          <w:p w14:paraId="1734F140" w14:textId="49CA4BB9" w:rsidR="0070639B" w:rsidRPr="006F440C" w:rsidRDefault="006F440C" w:rsidP="0070639B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Wymiary:</w:t>
            </w:r>
          </w:p>
          <w:p w14:paraId="6517DE3E" w14:textId="77777777" w:rsidR="0070639B" w:rsidRPr="006F440C" w:rsidRDefault="0070639B" w:rsidP="0070639B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Szerokość 180cm</w:t>
            </w:r>
          </w:p>
          <w:p w14:paraId="5FB5E0FD" w14:textId="77777777" w:rsidR="0070639B" w:rsidRPr="006F440C" w:rsidRDefault="0070639B" w:rsidP="0070639B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Głębokość 42 cm</w:t>
            </w:r>
          </w:p>
          <w:p w14:paraId="01EE4825" w14:textId="5F853C66" w:rsidR="0070639B" w:rsidRPr="006F440C" w:rsidRDefault="0070639B" w:rsidP="0070639B">
            <w:pPr>
              <w:keepNext/>
              <w:keepLines/>
              <w:spacing w:line="360" w:lineRule="auto"/>
              <w:rPr>
                <w:rFonts w:ascii="Tahoma" w:hAnsi="Tahoma" w:cs="Tahoma"/>
                <w:sz w:val="21"/>
                <w:szCs w:val="21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Wysokość 38 cm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2D526AE4" w14:textId="49426BC5" w:rsidR="00F64B98" w:rsidRPr="00FF29D6" w:rsidRDefault="00F64B98" w:rsidP="004907AC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14:paraId="4DDB7031" w14:textId="77777777" w:rsidR="00F64B98" w:rsidRPr="00FF29D6" w:rsidRDefault="00F64B98" w:rsidP="004907AC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14:paraId="766BDD97" w14:textId="77777777" w:rsidR="00F64B98" w:rsidRPr="00FF29D6" w:rsidRDefault="00F64B98" w:rsidP="004907AC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36C313AA" wp14:editId="74D62CE2">
                  <wp:extent cx="2032000" cy="2032000"/>
                  <wp:effectExtent l="0" t="0" r="0" b="0"/>
                  <wp:docPr id="29" name="Obraz 57" descr="BESTÅ Ława TV z drzwiami, ciemnoszary/Mörtviken ciemnoszary, 180x42x38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BESTÅ Ława TV z drzwiami, ciemnoszary/Mörtviken ciemnoszary, 180x42x38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1AD8A" w14:textId="77777777" w:rsidR="006B3EE6" w:rsidRPr="00FF29D6" w:rsidRDefault="006B3EE6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3D873F2" w14:textId="77777777" w:rsidR="00F64B98" w:rsidRPr="00FF29D6" w:rsidRDefault="00F64B98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A4655" w:rsidRPr="00FF29D6" w14:paraId="7D251C8E" w14:textId="77777777" w:rsidTr="006F440C">
        <w:trPr>
          <w:trHeight w:val="410"/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574EA729" w14:textId="0E73F37D" w:rsidR="009A4655" w:rsidRPr="006F440C" w:rsidRDefault="00F64B98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lastRenderedPageBreak/>
              <w:t>Część nr 2 pozycja nr 11</w:t>
            </w:r>
          </w:p>
        </w:tc>
        <w:tc>
          <w:tcPr>
            <w:tcW w:w="4531" w:type="dxa"/>
            <w:shd w:val="clear" w:color="auto" w:fill="auto"/>
          </w:tcPr>
          <w:p w14:paraId="7F6FBFFC" w14:textId="77777777" w:rsidR="009A4655" w:rsidRPr="00FF29D6" w:rsidRDefault="009A465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9A4655" w:rsidRPr="00FF29D6" w14:paraId="01228D1E" w14:textId="77777777" w:rsidTr="006F440C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13C57717" w14:textId="775F3382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Szafa o wymiarach: 200x66x201 cm (szerokość x głębokość x wysokość) ±</w:t>
            </w:r>
            <w:r w:rsidR="00C61CE3" w:rsidRPr="006F440C">
              <w:rPr>
                <w:rFonts w:ascii="Tahoma" w:hAnsi="Tahoma" w:cs="Tahoma"/>
                <w:sz w:val="18"/>
                <w:szCs w:val="18"/>
              </w:rPr>
              <w:t>3 cm</w:t>
            </w:r>
          </w:p>
          <w:p w14:paraId="19765871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24383CC6" w14:textId="1435770B" w:rsidR="001545AA" w:rsidRPr="006F440C" w:rsidRDefault="001545AA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>aga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 – </w:t>
            </w:r>
            <w:r w:rsidR="00E7635E" w:rsidRPr="006F440C">
              <w:rPr>
                <w:rFonts w:ascii="Tahoma" w:hAnsi="Tahoma" w:cs="Tahoma"/>
                <w:sz w:val="18"/>
                <w:szCs w:val="18"/>
              </w:rPr>
              <w:t xml:space="preserve">max </w:t>
            </w:r>
            <w:r w:rsidRPr="006F440C">
              <w:rPr>
                <w:rFonts w:ascii="Tahoma" w:hAnsi="Tahoma" w:cs="Tahoma"/>
                <w:sz w:val="18"/>
                <w:szCs w:val="18"/>
              </w:rPr>
              <w:t>9</w:t>
            </w:r>
            <w:r w:rsidR="00E7635E" w:rsidRPr="006F440C">
              <w:rPr>
                <w:rFonts w:ascii="Tahoma" w:hAnsi="Tahoma" w:cs="Tahoma"/>
                <w:sz w:val="18"/>
                <w:szCs w:val="18"/>
              </w:rPr>
              <w:t>9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521F2" w:rsidRPr="006F440C">
              <w:rPr>
                <w:rFonts w:ascii="Tahoma" w:hAnsi="Tahoma" w:cs="Tahoma"/>
                <w:sz w:val="18"/>
                <w:szCs w:val="18"/>
              </w:rPr>
              <w:t>kg</w:t>
            </w:r>
          </w:p>
          <w:p w14:paraId="065F2A92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0BF0CBF4" w14:textId="5B7B8B6A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Obudowa szafy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 płyta wiórowa i płyta pilśniowa z wypełnieniem plaster miodu (100% papier z recyklingu),</w:t>
            </w:r>
            <w:r w:rsidR="002A3C98" w:rsidRPr="006F440C">
              <w:rPr>
                <w:rFonts w:ascii="Tahoma" w:hAnsi="Tahoma" w:cs="Tahoma"/>
                <w:sz w:val="18"/>
                <w:szCs w:val="18"/>
              </w:rPr>
              <w:t xml:space="preserve"> krawędź z tworzywa sztucznego.</w:t>
            </w:r>
          </w:p>
          <w:p w14:paraId="2DA03D5F" w14:textId="77777777" w:rsidR="002A3C98" w:rsidRPr="006F440C" w:rsidRDefault="002A3C98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2FCD09DC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Drzwi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>:</w:t>
            </w:r>
          </w:p>
          <w:p w14:paraId="581361D0" w14:textId="77777777" w:rsidR="002A3C98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Rama drzwi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 xml:space="preserve">: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płyta pilśniowa, </w:t>
            </w:r>
          </w:p>
          <w:p w14:paraId="68001BEE" w14:textId="0D1E6830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Krawędź z tworzywa sztucznego</w:t>
            </w:r>
          </w:p>
          <w:p w14:paraId="673C5F96" w14:textId="3AE6D5D4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trike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Panel drzwi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>: p</w:t>
            </w:r>
            <w:r w:rsidRPr="006F440C">
              <w:rPr>
                <w:rFonts w:ascii="Tahoma" w:hAnsi="Tahoma" w:cs="Tahoma"/>
                <w:sz w:val="18"/>
                <w:szCs w:val="18"/>
              </w:rPr>
              <w:t>łyta pilśniowa</w:t>
            </w:r>
          </w:p>
          <w:p w14:paraId="122BED70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Samodomykające</w:t>
            </w:r>
            <w:proofErr w:type="spellEnd"/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zawiasy</w:t>
            </w:r>
          </w:p>
          <w:p w14:paraId="3A40A366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Części główne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 xml:space="preserve">: </w:t>
            </w:r>
            <w:r w:rsidRPr="006F440C">
              <w:rPr>
                <w:rFonts w:ascii="Tahoma" w:hAnsi="Tahoma" w:cs="Tahoma"/>
                <w:sz w:val="18"/>
                <w:szCs w:val="18"/>
              </w:rPr>
              <w:t>stal, powłoka niklowa</w:t>
            </w:r>
          </w:p>
          <w:p w14:paraId="5CC9655B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Części plastikowe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 xml:space="preserve">: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tworzywo </w:t>
            </w:r>
            <w:proofErr w:type="spellStart"/>
            <w:r w:rsidRPr="006F440C">
              <w:rPr>
                <w:rFonts w:ascii="Tahoma" w:hAnsi="Tahoma" w:cs="Tahoma"/>
                <w:sz w:val="18"/>
                <w:szCs w:val="18"/>
              </w:rPr>
              <w:t>acetalowe</w:t>
            </w:r>
            <w:proofErr w:type="spellEnd"/>
          </w:p>
          <w:p w14:paraId="35424414" w14:textId="77777777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Drążek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>stal, epoksydowa/poliestrowa powłoka proszkowa</w:t>
            </w:r>
          </w:p>
          <w:p w14:paraId="0E4A575A" w14:textId="309457E0" w:rsidR="009A4655" w:rsidRPr="006F440C" w:rsidRDefault="009A4655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Półka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>płyta wiórowa</w:t>
            </w:r>
          </w:p>
          <w:p w14:paraId="45FC08B0" w14:textId="77777777" w:rsidR="002A3C98" w:rsidRPr="006F440C" w:rsidRDefault="002A3C98" w:rsidP="00C81263">
            <w:pPr>
              <w:keepNext/>
              <w:keepLines/>
              <w:spacing w:line="360" w:lineRule="auto"/>
              <w:rPr>
                <w:rFonts w:ascii="Tahoma" w:hAnsi="Tahoma" w:cs="Tahoma"/>
                <w:strike/>
                <w:sz w:val="18"/>
                <w:szCs w:val="18"/>
              </w:rPr>
            </w:pPr>
          </w:p>
          <w:p w14:paraId="4A3A7BF2" w14:textId="64DAF14D" w:rsidR="001545AA" w:rsidRPr="006F440C" w:rsidRDefault="002E0C03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Gwarancja </w:t>
            </w:r>
            <w:r w:rsidR="00F14334" w:rsidRPr="006F440C">
              <w:rPr>
                <w:rFonts w:ascii="Tahoma" w:hAnsi="Tahoma" w:cs="Tahoma"/>
                <w:sz w:val="18"/>
                <w:szCs w:val="18"/>
              </w:rPr>
              <w:t xml:space="preserve">co najmniej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10 lat 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0A6AA612" w14:textId="2F10F412" w:rsidR="00C03DBD" w:rsidRPr="00FF29D6" w:rsidRDefault="00C03DBD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noProof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t>Wersja da domków 6-osobowych</w:t>
            </w:r>
          </w:p>
          <w:p w14:paraId="38701CF9" w14:textId="77777777" w:rsidR="009A4655" w:rsidRPr="00FF29D6" w:rsidRDefault="009A4655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258C56B2" wp14:editId="13E6B73F">
                  <wp:extent cx="2476500" cy="2476500"/>
                  <wp:effectExtent l="0" t="0" r="0" b="0"/>
                  <wp:docPr id="2043523246" name="Obraz 13" descr="PAX / GRIMO Kombinacja szafy, biały/biały, 200x66x201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X / GRIMO Kombinacja szafy, biały/biały, 200x66x201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90126" w14:textId="6ED90066" w:rsidR="00C03DBD" w:rsidRPr="00FF29D6" w:rsidRDefault="00C03DBD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Wersja dla domków 4 – osobowych</w:t>
            </w:r>
          </w:p>
          <w:p w14:paraId="40B1D419" w14:textId="1E7F56F8" w:rsidR="00C03DBD" w:rsidRPr="00FF29D6" w:rsidRDefault="00C03DBD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</w:rPr>
              <w:drawing>
                <wp:inline distT="0" distB="0" distL="0" distR="0" wp14:anchorId="16382BC2" wp14:editId="03F365C8">
                  <wp:extent cx="2032000" cy="2032000"/>
                  <wp:effectExtent l="0" t="0" r="0" b="0"/>
                  <wp:docPr id="1321521936" name="Obraz 55" descr="PAX / FORSAND Kombinacja szafy, ciemnoszary/ciemnoszary, 150x60x201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AX / FORSAND Kombinacja szafy, ciemnoszary/ciemnoszary, 150x60x201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6A47C" w14:textId="6E6DF5AE" w:rsidR="009A4655" w:rsidRPr="00FF29D6" w:rsidRDefault="009A465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D81B788" w14:textId="77777777" w:rsidR="004E5A9D" w:rsidRPr="00FF29D6" w:rsidRDefault="004E5A9D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4E5A9D" w:rsidRPr="00FF29D6" w14:paraId="1668CD8C" w14:textId="77777777" w:rsidTr="00D6662C">
        <w:trPr>
          <w:jc w:val="center"/>
        </w:trPr>
        <w:tc>
          <w:tcPr>
            <w:tcW w:w="4531" w:type="dxa"/>
            <w:shd w:val="clear" w:color="auto" w:fill="auto"/>
          </w:tcPr>
          <w:p w14:paraId="77AA31B5" w14:textId="68F78EF3" w:rsidR="004E5A9D" w:rsidRPr="00FF29D6" w:rsidRDefault="004E5A9D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lastRenderedPageBreak/>
              <w:t>Część nr 2 pozyc</w:t>
            </w:r>
            <w:r w:rsidR="00D6662C" w:rsidRPr="00FF29D6">
              <w:rPr>
                <w:rFonts w:ascii="Tahoma" w:hAnsi="Tahoma" w:cs="Tahoma"/>
                <w:b/>
                <w:sz w:val="18"/>
                <w:szCs w:val="18"/>
              </w:rPr>
              <w:t>ja nr 12</w:t>
            </w:r>
          </w:p>
        </w:tc>
        <w:tc>
          <w:tcPr>
            <w:tcW w:w="4531" w:type="dxa"/>
            <w:shd w:val="clear" w:color="auto" w:fill="auto"/>
          </w:tcPr>
          <w:p w14:paraId="5741E7DC" w14:textId="4D50B2A6" w:rsidR="004E5A9D" w:rsidRPr="00FF29D6" w:rsidRDefault="004E5A9D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4E5A9D" w:rsidRPr="00FF29D6" w14:paraId="353070D4" w14:textId="77777777" w:rsidTr="00D6662C">
        <w:trPr>
          <w:jc w:val="center"/>
        </w:trPr>
        <w:tc>
          <w:tcPr>
            <w:tcW w:w="4531" w:type="dxa"/>
            <w:shd w:val="clear" w:color="auto" w:fill="auto"/>
          </w:tcPr>
          <w:p w14:paraId="259CAC0A" w14:textId="79F45DA9" w:rsidR="004E5A9D" w:rsidRPr="00FF29D6" w:rsidRDefault="004E5A9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Szafa o wymiarach: 150x66x20</w:t>
            </w:r>
            <w:r w:rsidR="001545AA" w:rsidRPr="00FF29D6">
              <w:rPr>
                <w:rFonts w:ascii="Tahoma" w:hAnsi="Tahoma" w:cs="Tahoma"/>
                <w:sz w:val="18"/>
                <w:szCs w:val="18"/>
              </w:rPr>
              <w:t>1</w:t>
            </w:r>
            <w:r w:rsidRPr="00FF29D6">
              <w:rPr>
                <w:rFonts w:ascii="Tahoma" w:hAnsi="Tahoma" w:cs="Tahoma"/>
                <w:sz w:val="18"/>
                <w:szCs w:val="18"/>
              </w:rPr>
              <w:t xml:space="preserve"> cm (szerokość x głębokość x wysokość) ±</w:t>
            </w:r>
            <w:r w:rsidR="00C61CE3" w:rsidRPr="00FF29D6">
              <w:rPr>
                <w:rFonts w:ascii="Tahoma" w:hAnsi="Tahoma" w:cs="Tahoma"/>
                <w:sz w:val="18"/>
                <w:szCs w:val="18"/>
              </w:rPr>
              <w:t>3 cm</w:t>
            </w:r>
          </w:p>
          <w:p w14:paraId="0680B1A9" w14:textId="77777777" w:rsidR="004E5A9D" w:rsidRPr="00FF29D6" w:rsidRDefault="004E5A9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4963C624" w14:textId="3FF9E188" w:rsidR="004E5A9D" w:rsidRPr="00FF29D6" w:rsidRDefault="004E5A9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Obudowa szafy</w:t>
            </w:r>
            <w:r w:rsidR="00803881" w:rsidRPr="00FF29D6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="00803881"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803881" w:rsidRPr="00FF29D6">
              <w:rPr>
                <w:rFonts w:ascii="Tahoma" w:hAnsi="Tahoma" w:cs="Tahoma"/>
                <w:sz w:val="18"/>
                <w:szCs w:val="18"/>
              </w:rPr>
              <w:t>p</w:t>
            </w:r>
            <w:r w:rsidRPr="00FF29D6">
              <w:rPr>
                <w:rFonts w:ascii="Tahoma" w:hAnsi="Tahoma" w:cs="Tahoma"/>
                <w:sz w:val="18"/>
                <w:szCs w:val="18"/>
              </w:rPr>
              <w:t>łyta wiórowa i płyta pilśniowa z wypełnieniem plaster miodu (100% papier z recyklingu), k</w:t>
            </w:r>
            <w:r w:rsidR="00B61E5B" w:rsidRPr="00FF29D6">
              <w:rPr>
                <w:rFonts w:ascii="Tahoma" w:hAnsi="Tahoma" w:cs="Tahoma"/>
                <w:sz w:val="18"/>
                <w:szCs w:val="18"/>
              </w:rPr>
              <w:t>rawędź z tworzywa sztucznego.</w:t>
            </w:r>
          </w:p>
          <w:p w14:paraId="704DF672" w14:textId="77777777" w:rsidR="00B61E5B" w:rsidRPr="00FF29D6" w:rsidRDefault="00B61E5B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13B52E0B" w14:textId="5EFFB4B1" w:rsidR="004E5A9D" w:rsidRPr="00FF29D6" w:rsidRDefault="004E5A9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Drzwi</w:t>
            </w:r>
            <w:r w:rsidR="00803881" w:rsidRPr="00FF29D6">
              <w:rPr>
                <w:rFonts w:ascii="Tahoma" w:hAnsi="Tahoma" w:cs="Tahoma"/>
                <w:bCs/>
                <w:sz w:val="18"/>
                <w:szCs w:val="18"/>
              </w:rPr>
              <w:t>:</w:t>
            </w:r>
          </w:p>
          <w:p w14:paraId="21B384BF" w14:textId="2EBA0C1D" w:rsidR="004E5A9D" w:rsidRPr="00FF29D6" w:rsidRDefault="004E5A9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Rama drzwi</w:t>
            </w:r>
            <w:r w:rsidRPr="00FF29D6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="00803881" w:rsidRPr="00FF29D6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="00803881" w:rsidRPr="00FF29D6">
              <w:rPr>
                <w:rFonts w:ascii="Tahoma" w:hAnsi="Tahoma" w:cs="Tahoma"/>
                <w:sz w:val="18"/>
                <w:szCs w:val="18"/>
              </w:rPr>
              <w:t>p</w:t>
            </w:r>
            <w:r w:rsidRPr="00FF29D6">
              <w:rPr>
                <w:rFonts w:ascii="Tahoma" w:hAnsi="Tahoma" w:cs="Tahoma"/>
                <w:sz w:val="18"/>
                <w:szCs w:val="18"/>
              </w:rPr>
              <w:t>łyta pilśniowa, krawędź z tworzywa sztucznego</w:t>
            </w:r>
          </w:p>
          <w:p w14:paraId="1A9D2617" w14:textId="326F87C8" w:rsidR="004E5A9D" w:rsidRPr="00FF29D6" w:rsidRDefault="004E5A9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Panel drzwi</w:t>
            </w:r>
            <w:r w:rsidRPr="00FF29D6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803881" w:rsidRPr="00FF29D6">
              <w:rPr>
                <w:rFonts w:ascii="Tahoma" w:hAnsi="Tahoma" w:cs="Tahoma"/>
                <w:bCs/>
                <w:sz w:val="18"/>
                <w:szCs w:val="18"/>
              </w:rPr>
              <w:t>p</w:t>
            </w:r>
            <w:r w:rsidRPr="00FF29D6">
              <w:rPr>
                <w:rFonts w:ascii="Tahoma" w:hAnsi="Tahoma" w:cs="Tahoma"/>
                <w:sz w:val="18"/>
                <w:szCs w:val="18"/>
              </w:rPr>
              <w:t xml:space="preserve">łyta pilśniowa, </w:t>
            </w:r>
          </w:p>
          <w:p w14:paraId="19CB0A50" w14:textId="77777777" w:rsidR="004E5A9D" w:rsidRPr="00FF29D6" w:rsidRDefault="004E5A9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Samodomykające</w:t>
            </w:r>
            <w:proofErr w:type="spellEnd"/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zawiasy</w:t>
            </w:r>
          </w:p>
          <w:p w14:paraId="3BA15750" w14:textId="26BD0D02" w:rsidR="004E5A9D" w:rsidRPr="00FF29D6" w:rsidRDefault="004E5A9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Części główne</w:t>
            </w:r>
            <w:r w:rsidRPr="00FF29D6">
              <w:rPr>
                <w:rFonts w:ascii="Tahoma" w:hAnsi="Tahoma" w:cs="Tahoma"/>
                <w:bCs/>
                <w:sz w:val="18"/>
                <w:szCs w:val="18"/>
              </w:rPr>
              <w:t xml:space="preserve">: </w:t>
            </w:r>
            <w:r w:rsidRPr="00FF29D6">
              <w:rPr>
                <w:rFonts w:ascii="Tahoma" w:hAnsi="Tahoma" w:cs="Tahoma"/>
                <w:sz w:val="18"/>
                <w:szCs w:val="18"/>
              </w:rPr>
              <w:t>stal, powłoka niklowa</w:t>
            </w:r>
          </w:p>
          <w:p w14:paraId="78BC754A" w14:textId="284DE3EC" w:rsidR="004E5A9D" w:rsidRPr="00FF29D6" w:rsidRDefault="004E5A9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Części plastikowe</w:t>
            </w:r>
            <w:r w:rsidRPr="00FF29D6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FF29D6">
              <w:rPr>
                <w:rFonts w:ascii="Tahoma" w:hAnsi="Tahoma" w:cs="Tahoma"/>
                <w:sz w:val="18"/>
                <w:szCs w:val="18"/>
              </w:rPr>
              <w:t xml:space="preserve">tworzywo </w:t>
            </w:r>
            <w:proofErr w:type="spellStart"/>
            <w:r w:rsidRPr="00FF29D6">
              <w:rPr>
                <w:rFonts w:ascii="Tahoma" w:hAnsi="Tahoma" w:cs="Tahoma"/>
                <w:sz w:val="18"/>
                <w:szCs w:val="18"/>
              </w:rPr>
              <w:t>acetalowe</w:t>
            </w:r>
            <w:proofErr w:type="spellEnd"/>
          </w:p>
          <w:p w14:paraId="3CBC1689" w14:textId="28210660" w:rsidR="004E5A9D" w:rsidRPr="00FF29D6" w:rsidRDefault="004E5A9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Drążek</w:t>
            </w:r>
            <w:r w:rsidR="00803881" w:rsidRPr="00FF29D6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FF29D6">
              <w:rPr>
                <w:rFonts w:ascii="Tahoma" w:hAnsi="Tahoma" w:cs="Tahoma"/>
                <w:sz w:val="18"/>
                <w:szCs w:val="18"/>
              </w:rPr>
              <w:t>stal, epoksydowa/poliestrowa powłoka proszkowa</w:t>
            </w:r>
          </w:p>
          <w:p w14:paraId="41594EE2" w14:textId="7BB8D5ED" w:rsidR="004E5A9D" w:rsidRPr="00FF29D6" w:rsidRDefault="004E5A9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Półka</w:t>
            </w:r>
            <w:r w:rsidRPr="00FF29D6">
              <w:rPr>
                <w:rFonts w:ascii="Tahoma" w:hAnsi="Tahoma" w:cs="Tahoma"/>
                <w:bCs/>
                <w:sz w:val="18"/>
                <w:szCs w:val="18"/>
              </w:rPr>
              <w:t>: p</w:t>
            </w:r>
            <w:r w:rsidRPr="00FF29D6">
              <w:rPr>
                <w:rFonts w:ascii="Tahoma" w:hAnsi="Tahoma" w:cs="Tahoma"/>
                <w:sz w:val="18"/>
                <w:szCs w:val="18"/>
              </w:rPr>
              <w:t>łyta wiórowa</w:t>
            </w:r>
          </w:p>
          <w:p w14:paraId="4DA2398B" w14:textId="21510C38" w:rsidR="004E5A9D" w:rsidRPr="00FF29D6" w:rsidRDefault="001545AA" w:rsidP="00C81263">
            <w:pPr>
              <w:keepNext/>
              <w:keepLines/>
              <w:spacing w:line="360" w:lineRule="auto"/>
              <w:rPr>
                <w:rFonts w:ascii="Tahoma" w:hAnsi="Tahoma" w:cs="Tahoma"/>
                <w:strike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 xml:space="preserve">Waga </w:t>
            </w:r>
            <w:r w:rsidR="00E7635E">
              <w:rPr>
                <w:rFonts w:ascii="Tahoma" w:hAnsi="Tahoma" w:cs="Tahoma"/>
                <w:sz w:val="18"/>
                <w:szCs w:val="18"/>
              </w:rPr>
              <w:t xml:space="preserve">max </w:t>
            </w:r>
            <w:r w:rsidRPr="00FF29D6">
              <w:rPr>
                <w:rFonts w:ascii="Tahoma" w:hAnsi="Tahoma" w:cs="Tahoma"/>
                <w:sz w:val="18"/>
                <w:szCs w:val="18"/>
              </w:rPr>
              <w:t>77 kg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6386607C" w14:textId="3A02DF00" w:rsidR="004E5A9D" w:rsidRPr="00FF29D6" w:rsidRDefault="004E5A9D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1B31C580" wp14:editId="3A6407C7">
                  <wp:extent cx="2381250" cy="2774950"/>
                  <wp:effectExtent l="0" t="0" r="0" b="6350"/>
                  <wp:docPr id="2022781691" name="Obraz 12" descr="PAX / GRIMO Szafa, biały/biały, 150x66x201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X / GRIMO Szafa, biały/biały, 150x66x201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142AEA" w14:textId="77777777" w:rsidR="000A5476" w:rsidRPr="00FF29D6" w:rsidRDefault="000A5476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ECA608D" w14:textId="77777777" w:rsidR="007525E5" w:rsidRPr="00FF29D6" w:rsidRDefault="007525E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7525E5" w:rsidRPr="00FF29D6" w14:paraId="3EFAA38C" w14:textId="77777777" w:rsidTr="00D6662C">
        <w:trPr>
          <w:jc w:val="center"/>
        </w:trPr>
        <w:tc>
          <w:tcPr>
            <w:tcW w:w="4531" w:type="dxa"/>
            <w:shd w:val="clear" w:color="auto" w:fill="auto"/>
          </w:tcPr>
          <w:p w14:paraId="2D09DB27" w14:textId="6E20AD1A" w:rsidR="007525E5" w:rsidRPr="00FF29D6" w:rsidRDefault="007525E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Część nr 2 pozycja nr </w:t>
            </w:r>
            <w:r w:rsidR="00D6662C" w:rsidRPr="00FF29D6">
              <w:rPr>
                <w:rFonts w:ascii="Tahoma" w:hAnsi="Tahoma" w:cs="Tahoma"/>
                <w:b/>
                <w:sz w:val="18"/>
                <w:szCs w:val="18"/>
              </w:rPr>
              <w:t>13</w:t>
            </w:r>
          </w:p>
        </w:tc>
        <w:tc>
          <w:tcPr>
            <w:tcW w:w="4531" w:type="dxa"/>
            <w:shd w:val="clear" w:color="auto" w:fill="auto"/>
          </w:tcPr>
          <w:p w14:paraId="6E293C49" w14:textId="77777777" w:rsidR="007525E5" w:rsidRPr="00FF29D6" w:rsidRDefault="007525E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7525E5" w:rsidRPr="00FF29D6" w14:paraId="7C4A3E5B" w14:textId="77777777" w:rsidTr="00D6662C">
        <w:trPr>
          <w:jc w:val="center"/>
        </w:trPr>
        <w:tc>
          <w:tcPr>
            <w:tcW w:w="4531" w:type="dxa"/>
            <w:shd w:val="clear" w:color="auto" w:fill="auto"/>
          </w:tcPr>
          <w:p w14:paraId="28C72FD5" w14:textId="4D955F60" w:rsidR="007525E5" w:rsidRPr="00FF29D6" w:rsidRDefault="00B831E9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</w:t>
            </w:r>
            <w:r w:rsidR="007525E5" w:rsidRPr="00FF29D6">
              <w:rPr>
                <w:rFonts w:ascii="Tahoma" w:hAnsi="Tahoma" w:cs="Tahoma"/>
                <w:sz w:val="18"/>
                <w:szCs w:val="18"/>
              </w:rPr>
              <w:t xml:space="preserve">zafka nocna </w:t>
            </w:r>
          </w:p>
          <w:p w14:paraId="5496344E" w14:textId="0A2A38DC" w:rsidR="00BB7E3E" w:rsidRPr="00FF29D6" w:rsidRDefault="00BB7E3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Wymiary</w:t>
            </w:r>
            <w:r w:rsidR="00C12EFD" w:rsidRPr="00FF29D6">
              <w:rPr>
                <w:rFonts w:ascii="Tahoma" w:hAnsi="Tahoma" w:cs="Tahoma"/>
                <w:sz w:val="18"/>
                <w:szCs w:val="18"/>
              </w:rPr>
              <w:t>:</w:t>
            </w:r>
          </w:p>
          <w:p w14:paraId="45455D25" w14:textId="2A741350" w:rsidR="00BB7E3E" w:rsidRPr="00FF29D6" w:rsidRDefault="00BB7E3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Wysokość – 53 cm</w:t>
            </w:r>
          </w:p>
          <w:p w14:paraId="53A240F0" w14:textId="7DD44843" w:rsidR="00BB7E3E" w:rsidRPr="00FF29D6" w:rsidRDefault="00BB7E3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Szerokość – 35 cm</w:t>
            </w:r>
          </w:p>
          <w:p w14:paraId="1C7D1CE7" w14:textId="2A851560" w:rsidR="00BB7E3E" w:rsidRPr="00FF29D6" w:rsidRDefault="00BB7E3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Głębokość – 42 cm</w:t>
            </w:r>
          </w:p>
          <w:p w14:paraId="4C528E65" w14:textId="4F00A329" w:rsidR="00BB7E3E" w:rsidRPr="00FF29D6" w:rsidRDefault="00BB7E3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Waga – 15 kg</w:t>
            </w:r>
          </w:p>
          <w:p w14:paraId="5FA89E52" w14:textId="248BB8A9" w:rsidR="00BB7E3E" w:rsidRPr="00FF29D6" w:rsidRDefault="00BB7E3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Ratan jasny</w:t>
            </w:r>
          </w:p>
          <w:p w14:paraId="7C82B945" w14:textId="77777777" w:rsidR="007525E5" w:rsidRPr="00FF29D6" w:rsidRDefault="007525E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0BF052EA" w14:textId="77777777" w:rsidR="007525E5" w:rsidRPr="00FF29D6" w:rsidRDefault="007525E5" w:rsidP="00C81263">
            <w:pPr>
              <w:keepNext/>
              <w:keepLines/>
              <w:spacing w:line="360" w:lineRule="auto"/>
              <w:jc w:val="both"/>
              <w:outlineLvl w:val="1"/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Informacje o produkcie</w:t>
            </w:r>
          </w:p>
          <w:p w14:paraId="1DA9A0B2" w14:textId="2B938DE0" w:rsidR="007525E5" w:rsidRPr="00FF29D6" w:rsidRDefault="007525E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trike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Wykonana z rattanu</w:t>
            </w:r>
            <w:r w:rsidR="00B61E5B" w:rsidRPr="00FF29D6">
              <w:rPr>
                <w:rFonts w:ascii="Tahoma" w:hAnsi="Tahoma" w:cs="Tahoma"/>
                <w:sz w:val="18"/>
                <w:szCs w:val="18"/>
              </w:rPr>
              <w:t>.</w:t>
            </w:r>
          </w:p>
          <w:p w14:paraId="114926D3" w14:textId="103E29CF" w:rsidR="007525E5" w:rsidRPr="00FF29D6" w:rsidRDefault="007525E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Szafka posiada</w:t>
            </w:r>
            <w:r w:rsidR="00B831E9">
              <w:rPr>
                <w:rFonts w:ascii="Tahoma" w:hAnsi="Tahoma" w:cs="Tahoma"/>
                <w:sz w:val="18"/>
                <w:szCs w:val="18"/>
              </w:rPr>
              <w:t>jąca</w:t>
            </w:r>
            <w:r w:rsidRPr="00FF29D6">
              <w:rPr>
                <w:rFonts w:ascii="Tahoma" w:hAnsi="Tahoma" w:cs="Tahoma"/>
                <w:sz w:val="18"/>
                <w:szCs w:val="18"/>
              </w:rPr>
              <w:t xml:space="preserve"> 4 kółka, jezdne, oraz poręczne uchwyty, dzięki którym można ją przenieść.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3E632333" w14:textId="346F9B18" w:rsidR="007525E5" w:rsidRPr="00FF29D6" w:rsidRDefault="007525E5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389DBA4A" wp14:editId="1600892B">
                  <wp:extent cx="2032000" cy="2032000"/>
                  <wp:effectExtent l="0" t="0" r="0" b="0"/>
                  <wp:docPr id="4" name="Obraz 54" descr="FRYKSÅS Szafka na kółkach, rattan, 37x53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FRYKSÅS Szafka na kółkach, rattan, 37x53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D9C82" w14:textId="77777777" w:rsidR="007525E5" w:rsidRPr="00FF29D6" w:rsidRDefault="007525E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EBF46FF" w14:textId="77777777" w:rsidR="00873474" w:rsidRPr="00FF29D6" w:rsidRDefault="0087347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2038A4" w:rsidRPr="00FF29D6" w14:paraId="0ED225EB" w14:textId="77777777" w:rsidTr="00D6662C">
        <w:trPr>
          <w:jc w:val="center"/>
        </w:trPr>
        <w:tc>
          <w:tcPr>
            <w:tcW w:w="4531" w:type="dxa"/>
            <w:shd w:val="clear" w:color="auto" w:fill="auto"/>
          </w:tcPr>
          <w:p w14:paraId="4D12F96C" w14:textId="59056F54" w:rsidR="002038A4" w:rsidRPr="00FF29D6" w:rsidRDefault="002038A4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lastRenderedPageBreak/>
              <w:t xml:space="preserve">Część nr 2 pozycja nr </w:t>
            </w:r>
            <w:r w:rsidR="00D6662C" w:rsidRPr="00FF29D6">
              <w:rPr>
                <w:rFonts w:ascii="Tahoma" w:hAnsi="Tahoma" w:cs="Tahoma"/>
                <w:b/>
                <w:sz w:val="18"/>
                <w:szCs w:val="18"/>
              </w:rPr>
              <w:t>14</w:t>
            </w:r>
          </w:p>
        </w:tc>
        <w:tc>
          <w:tcPr>
            <w:tcW w:w="4531" w:type="dxa"/>
            <w:shd w:val="clear" w:color="auto" w:fill="auto"/>
          </w:tcPr>
          <w:p w14:paraId="6BF771B5" w14:textId="77777777" w:rsidR="002038A4" w:rsidRPr="00FF29D6" w:rsidRDefault="002038A4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2038A4" w:rsidRPr="00FF29D6" w14:paraId="6B090215" w14:textId="77777777" w:rsidTr="00D6662C">
        <w:trPr>
          <w:jc w:val="center"/>
        </w:trPr>
        <w:tc>
          <w:tcPr>
            <w:tcW w:w="4531" w:type="dxa"/>
            <w:shd w:val="clear" w:color="auto" w:fill="auto"/>
          </w:tcPr>
          <w:p w14:paraId="56AB15D2" w14:textId="2CFBD700" w:rsidR="002038A4" w:rsidRPr="00FF29D6" w:rsidRDefault="00436E4C" w:rsidP="00C81263">
            <w:pPr>
              <w:keepNext/>
              <w:keepLines/>
              <w:spacing w:line="360" w:lineRule="auto"/>
              <w:rPr>
                <w:rFonts w:ascii="Tahoma" w:hAnsi="Tahoma" w:cs="Tahoma"/>
                <w:strike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</w:t>
            </w:r>
            <w:r w:rsidR="002038A4" w:rsidRPr="00FF29D6">
              <w:rPr>
                <w:rFonts w:ascii="Tahoma" w:hAnsi="Tahoma" w:cs="Tahoma"/>
                <w:sz w:val="18"/>
                <w:szCs w:val="18"/>
              </w:rPr>
              <w:t>zafka nocna sypialnia</w:t>
            </w:r>
            <w:r w:rsidR="00BB7E3E" w:rsidRPr="00FF29D6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133085F1" w14:textId="77777777" w:rsidR="002038A4" w:rsidRPr="00FF29D6" w:rsidRDefault="002038A4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478F2D6A" w14:textId="2990A777" w:rsidR="002038A4" w:rsidRPr="00FF29D6" w:rsidRDefault="002038A4" w:rsidP="00C81263">
            <w:pPr>
              <w:keepNext/>
              <w:keepLines/>
              <w:spacing w:line="360" w:lineRule="auto"/>
              <w:outlineLvl w:val="1"/>
              <w:rPr>
                <w:rFonts w:ascii="Tahoma" w:hAnsi="Tahoma" w:cs="Tahoma"/>
                <w:bCs/>
                <w:spacing w:val="-1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pacing w:val="-1"/>
                <w:sz w:val="18"/>
                <w:szCs w:val="18"/>
              </w:rPr>
              <w:t>Informacje o produkcie</w:t>
            </w:r>
            <w:r w:rsidR="00436E4C" w:rsidRPr="00FF29D6">
              <w:rPr>
                <w:rFonts w:ascii="Tahoma" w:hAnsi="Tahoma" w:cs="Tahoma"/>
                <w:bCs/>
                <w:spacing w:val="-1"/>
                <w:sz w:val="18"/>
                <w:szCs w:val="18"/>
              </w:rPr>
              <w:t xml:space="preserve">: szafka na tzw. „cichy </w:t>
            </w:r>
            <w:proofErr w:type="spellStart"/>
            <w:r w:rsidR="00436E4C" w:rsidRPr="00FF29D6">
              <w:rPr>
                <w:rFonts w:ascii="Tahoma" w:hAnsi="Tahoma" w:cs="Tahoma"/>
                <w:bCs/>
                <w:spacing w:val="-1"/>
                <w:sz w:val="18"/>
                <w:szCs w:val="18"/>
              </w:rPr>
              <w:t>domyk</w:t>
            </w:r>
            <w:proofErr w:type="spellEnd"/>
            <w:r w:rsidR="00436E4C" w:rsidRPr="00FF29D6">
              <w:rPr>
                <w:rFonts w:ascii="Tahoma" w:hAnsi="Tahoma" w:cs="Tahoma"/>
                <w:bCs/>
                <w:spacing w:val="-1"/>
                <w:sz w:val="18"/>
                <w:szCs w:val="18"/>
              </w:rPr>
              <w:t>”</w:t>
            </w:r>
          </w:p>
          <w:p w14:paraId="315D4EC0" w14:textId="53742B28" w:rsidR="002038A4" w:rsidRPr="00FF29D6" w:rsidRDefault="002038A4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Style w:val="pip-product-detailsmaterial-header"/>
                <w:rFonts w:ascii="Tahoma" w:eastAsiaTheme="majorEastAsia" w:hAnsi="Tahoma" w:cs="Tahoma"/>
                <w:b/>
                <w:bCs/>
                <w:sz w:val="18"/>
                <w:szCs w:val="18"/>
              </w:rPr>
              <w:t>Materiały</w:t>
            </w:r>
            <w:r w:rsidR="00436E4C" w:rsidRPr="00FF29D6">
              <w:rPr>
                <w:rStyle w:val="pip-product-detailsmaterial-header"/>
                <w:rFonts w:ascii="Tahoma" w:eastAsiaTheme="majorEastAsia" w:hAnsi="Tahoma" w:cs="Tahoma"/>
                <w:bCs/>
                <w:sz w:val="18"/>
                <w:szCs w:val="18"/>
              </w:rPr>
              <w:t>:</w:t>
            </w:r>
          </w:p>
          <w:p w14:paraId="7EBFC77F" w14:textId="26827310" w:rsidR="002038A4" w:rsidRPr="00FF29D6" w:rsidRDefault="002038A4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Panel górny/ </w:t>
            </w:r>
            <w:r w:rsidR="00436E4C"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p</w:t>
            </w: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anel boczny/ </w:t>
            </w:r>
            <w:r w:rsidR="00436E4C"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p</w:t>
            </w: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anel dolny/ </w:t>
            </w:r>
            <w:r w:rsidR="00436E4C"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p</w:t>
            </w: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anel tylny/ </w:t>
            </w:r>
            <w:r w:rsidR="00436E4C"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p</w:t>
            </w: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rzód szuflady/ </w:t>
            </w:r>
            <w:r w:rsidR="00436E4C"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d</w:t>
            </w: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no szuflady</w:t>
            </w:r>
            <w:r w:rsidRPr="00FF29D6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="00436E4C" w:rsidRPr="00FF29D6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="00436E4C" w:rsidRPr="00FF29D6">
              <w:rPr>
                <w:rFonts w:ascii="Tahoma" w:hAnsi="Tahoma" w:cs="Tahoma"/>
                <w:sz w:val="18"/>
                <w:szCs w:val="18"/>
              </w:rPr>
              <w:t>p</w:t>
            </w:r>
            <w:r w:rsidRPr="00FF29D6">
              <w:rPr>
                <w:rFonts w:ascii="Tahoma" w:hAnsi="Tahoma" w:cs="Tahoma"/>
                <w:sz w:val="18"/>
                <w:szCs w:val="18"/>
              </w:rPr>
              <w:t xml:space="preserve">łyta pilśniowa, </w:t>
            </w:r>
            <w:r w:rsidR="00436E4C" w:rsidRPr="00FF29D6">
              <w:rPr>
                <w:rFonts w:ascii="Tahoma" w:hAnsi="Tahoma" w:cs="Tahoma"/>
                <w:sz w:val="18"/>
                <w:szCs w:val="18"/>
              </w:rPr>
              <w:t>f</w:t>
            </w:r>
            <w:r w:rsidRPr="00FF29D6">
              <w:rPr>
                <w:rFonts w:ascii="Tahoma" w:hAnsi="Tahoma" w:cs="Tahoma"/>
                <w:sz w:val="18"/>
                <w:szCs w:val="18"/>
              </w:rPr>
              <w:t>arba akrylowa</w:t>
            </w:r>
          </w:p>
          <w:p w14:paraId="4A68228E" w14:textId="6607A4BF" w:rsidR="002038A4" w:rsidRPr="00FF29D6" w:rsidRDefault="00436E4C" w:rsidP="00C81263">
            <w:pPr>
              <w:keepNext/>
              <w:keepLines/>
              <w:spacing w:line="360" w:lineRule="auto"/>
              <w:rPr>
                <w:rFonts w:ascii="Tahoma" w:hAnsi="Tahoma" w:cs="Tahoma"/>
                <w:strike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Tył szuflady/ b</w:t>
            </w:r>
            <w:r w:rsidR="002038A4"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oki szuflady</w:t>
            </w:r>
            <w:r w:rsidR="002038A4" w:rsidRPr="00FF29D6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Pr="00FF29D6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Pr="00FF29D6">
              <w:rPr>
                <w:rFonts w:ascii="Tahoma" w:hAnsi="Tahoma" w:cs="Tahoma"/>
                <w:sz w:val="18"/>
                <w:szCs w:val="18"/>
              </w:rPr>
              <w:t>p</w:t>
            </w:r>
            <w:r w:rsidR="002038A4" w:rsidRPr="00FF29D6">
              <w:rPr>
                <w:rFonts w:ascii="Tahoma" w:hAnsi="Tahoma" w:cs="Tahoma"/>
                <w:sz w:val="18"/>
                <w:szCs w:val="18"/>
              </w:rPr>
              <w:t>łyta wiórowa</w:t>
            </w:r>
          </w:p>
          <w:p w14:paraId="34E957E1" w14:textId="07F690B3" w:rsidR="002038A4" w:rsidRPr="00FF29D6" w:rsidRDefault="002038A4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bCs/>
                <w:sz w:val="18"/>
                <w:szCs w:val="18"/>
              </w:rPr>
              <w:t>Noga</w:t>
            </w:r>
            <w:r w:rsidRPr="00FF29D6">
              <w:rPr>
                <w:rFonts w:ascii="Tahoma" w:hAnsi="Tahoma" w:cs="Tahoma"/>
                <w:bCs/>
                <w:sz w:val="18"/>
                <w:szCs w:val="18"/>
              </w:rPr>
              <w:t>:</w:t>
            </w:r>
            <w:r w:rsidR="00436E4C" w:rsidRPr="00FF29D6"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  <w:r w:rsidRPr="00FF29D6">
              <w:rPr>
                <w:rFonts w:ascii="Tahoma" w:hAnsi="Tahoma" w:cs="Tahoma"/>
                <w:sz w:val="18"/>
                <w:szCs w:val="18"/>
              </w:rPr>
              <w:t xml:space="preserve">stal, </w:t>
            </w:r>
            <w:r w:rsidR="00436E4C" w:rsidRPr="00FF29D6">
              <w:rPr>
                <w:rFonts w:ascii="Tahoma" w:hAnsi="Tahoma" w:cs="Tahoma"/>
                <w:sz w:val="18"/>
                <w:szCs w:val="18"/>
              </w:rPr>
              <w:t>e</w:t>
            </w:r>
            <w:r w:rsidRPr="00FF29D6">
              <w:rPr>
                <w:rFonts w:ascii="Tahoma" w:hAnsi="Tahoma" w:cs="Tahoma"/>
                <w:sz w:val="18"/>
                <w:szCs w:val="18"/>
              </w:rPr>
              <w:t>poksydowa/poliestrowa powłoka proszkowa</w:t>
            </w:r>
          </w:p>
          <w:p w14:paraId="0B6C62E6" w14:textId="77777777" w:rsidR="002038A4" w:rsidRPr="00FF29D6" w:rsidRDefault="002038A4" w:rsidP="00C81263">
            <w:pPr>
              <w:keepNext/>
              <w:keepLines/>
              <w:spacing w:line="360" w:lineRule="auto"/>
              <w:rPr>
                <w:rFonts w:ascii="Tahoma" w:hAnsi="Tahoma" w:cs="Tahoma"/>
                <w:strike/>
                <w:sz w:val="18"/>
                <w:szCs w:val="18"/>
              </w:rPr>
            </w:pPr>
          </w:p>
          <w:p w14:paraId="74A5028F" w14:textId="137BAB3A" w:rsidR="00436E4C" w:rsidRPr="00FF29D6" w:rsidRDefault="00B61E5B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Wymiary:</w:t>
            </w:r>
          </w:p>
          <w:p w14:paraId="40B56754" w14:textId="3734C197" w:rsidR="00BB7E3E" w:rsidRPr="00FF29D6" w:rsidRDefault="00BB7E3E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Wysokość 65 cm</w:t>
            </w:r>
          </w:p>
          <w:p w14:paraId="055FD5B8" w14:textId="77777777" w:rsidR="00BB7E3E" w:rsidRPr="00FF29D6" w:rsidRDefault="00BB7E3E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Szerokość 40 cm</w:t>
            </w:r>
          </w:p>
          <w:p w14:paraId="62CA6911" w14:textId="485E6F0C" w:rsidR="00BB7E3E" w:rsidRPr="00FF29D6" w:rsidRDefault="00BB7E3E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Głębokość 38,5</w:t>
            </w:r>
            <w:r w:rsidR="00C75EBC" w:rsidRPr="00FF29D6">
              <w:rPr>
                <w:rFonts w:ascii="Tahoma" w:hAnsi="Tahoma" w:cs="Tahoma"/>
                <w:sz w:val="18"/>
                <w:szCs w:val="18"/>
              </w:rPr>
              <w:t xml:space="preserve"> cm </w:t>
            </w:r>
          </w:p>
          <w:p w14:paraId="25633478" w14:textId="09922997" w:rsidR="00BB7E3E" w:rsidRPr="00FF29D6" w:rsidRDefault="00BB7E3E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sz w:val="18"/>
                <w:szCs w:val="18"/>
              </w:rPr>
              <w:t>Waga</w:t>
            </w:r>
            <w:r w:rsidR="00B831E9">
              <w:rPr>
                <w:rFonts w:ascii="Tahoma" w:hAnsi="Tahoma" w:cs="Tahoma"/>
                <w:sz w:val="18"/>
                <w:szCs w:val="18"/>
              </w:rPr>
              <w:t>: max 12</w:t>
            </w:r>
            <w:r w:rsidRPr="00FF29D6">
              <w:rPr>
                <w:rFonts w:ascii="Tahoma" w:hAnsi="Tahoma" w:cs="Tahoma"/>
                <w:sz w:val="18"/>
                <w:szCs w:val="18"/>
              </w:rPr>
              <w:t xml:space="preserve"> kg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69E0AAE5" w14:textId="2366EFEC" w:rsidR="002038A4" w:rsidRPr="00FF29D6" w:rsidRDefault="002038A4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3F0EEB8E" wp14:editId="3A6F709E">
                  <wp:extent cx="2032000" cy="2032000"/>
                  <wp:effectExtent l="0" t="0" r="0" b="0"/>
                  <wp:docPr id="6" name="Obraz 16" descr="VIKHAMMER Stolik nocny, biały, 40x39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IKHAMMER Stolik nocny, biały, 40x39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A3EBD" w14:textId="77777777" w:rsidR="009A4655" w:rsidRPr="00FF29D6" w:rsidRDefault="009A465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F67385" w:rsidRPr="00FF29D6" w14:paraId="039BE027" w14:textId="77777777" w:rsidTr="00D6662C">
        <w:trPr>
          <w:jc w:val="center"/>
        </w:trPr>
        <w:tc>
          <w:tcPr>
            <w:tcW w:w="4531" w:type="dxa"/>
            <w:shd w:val="clear" w:color="auto" w:fill="auto"/>
          </w:tcPr>
          <w:p w14:paraId="3D88777E" w14:textId="35939ECE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t xml:space="preserve">Część nr </w:t>
            </w:r>
            <w:r w:rsidR="00D6662C" w:rsidRPr="006F440C">
              <w:rPr>
                <w:rFonts w:ascii="Tahoma" w:hAnsi="Tahoma" w:cs="Tahoma"/>
                <w:b/>
                <w:sz w:val="18"/>
                <w:szCs w:val="18"/>
              </w:rPr>
              <w:t>2 pozycja nr 15</w:t>
            </w:r>
          </w:p>
        </w:tc>
        <w:tc>
          <w:tcPr>
            <w:tcW w:w="4531" w:type="dxa"/>
            <w:shd w:val="clear" w:color="auto" w:fill="auto"/>
          </w:tcPr>
          <w:p w14:paraId="375CF125" w14:textId="77777777" w:rsidR="00F67385" w:rsidRPr="00FF29D6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F67385" w:rsidRPr="00FF29D6" w14:paraId="04682CC6" w14:textId="77777777" w:rsidTr="00821B41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0DF2E521" w14:textId="77777777" w:rsidR="00F67385" w:rsidRPr="006F440C" w:rsidRDefault="00F67385" w:rsidP="00821B41">
            <w:pPr>
              <w:keepNext/>
              <w:keepLines/>
              <w:spacing w:before="60" w:after="60"/>
              <w:rPr>
                <w:rFonts w:ascii="Tahoma" w:hAnsi="Tahoma" w:cs="Tahoma"/>
                <w:strike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Szafka nocna sypialnia </w:t>
            </w:r>
          </w:p>
          <w:p w14:paraId="28B48E88" w14:textId="77777777" w:rsidR="00821B41" w:rsidRPr="006F440C" w:rsidRDefault="00821B41" w:rsidP="00821B41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Wysokość: 59 cm</w:t>
            </w:r>
          </w:p>
          <w:p w14:paraId="31CCBC1E" w14:textId="77777777" w:rsidR="00821B41" w:rsidRPr="006F440C" w:rsidRDefault="00821B41" w:rsidP="00821B41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Szerokość: 40 cm</w:t>
            </w:r>
          </w:p>
          <w:p w14:paraId="16599408" w14:textId="77777777" w:rsidR="00821B41" w:rsidRPr="006F440C" w:rsidRDefault="00821B41" w:rsidP="00821B41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Głębokość: 40 cm</w:t>
            </w:r>
          </w:p>
          <w:p w14:paraId="0590B52D" w14:textId="77777777" w:rsidR="00821B41" w:rsidRPr="006F440C" w:rsidRDefault="00821B41" w:rsidP="00821B41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Głębokość szuflady (wewnętrzna): 30 cm</w:t>
            </w:r>
          </w:p>
          <w:p w14:paraId="1B8330A7" w14:textId="77777777" w:rsidR="00821B41" w:rsidRPr="006F440C" w:rsidRDefault="00821B41" w:rsidP="00821B41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Wysokość pod meblem: 11 cm</w:t>
            </w:r>
          </w:p>
          <w:p w14:paraId="12EE3E14" w14:textId="77777777" w:rsidR="00821B41" w:rsidRPr="006F440C" w:rsidRDefault="00821B41" w:rsidP="00821B41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Szerokość szuflady (wewnętrzna): 28 cm</w:t>
            </w:r>
          </w:p>
          <w:p w14:paraId="7B8B8461" w14:textId="47B5E8E6" w:rsidR="00F67385" w:rsidRPr="006F440C" w:rsidRDefault="00F67385" w:rsidP="00821B41">
            <w:pPr>
              <w:keepNext/>
              <w:keepLines/>
              <w:spacing w:before="60" w:after="6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31" w:type="dxa"/>
            <w:shd w:val="clear" w:color="auto" w:fill="auto"/>
            <w:vAlign w:val="center"/>
          </w:tcPr>
          <w:p w14:paraId="32626923" w14:textId="38C4BD48" w:rsidR="00F67385" w:rsidRPr="00FF29D6" w:rsidRDefault="00F67385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6E9E3803" wp14:editId="46D7C885">
                  <wp:extent cx="2032000" cy="2032000"/>
                  <wp:effectExtent l="0" t="0" r="0" b="0"/>
                  <wp:docPr id="1496773097" name="Obraz 29" descr="TONSTAD Stolik nocny, kremowy, 40x40x59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ONSTAD Stolik nocny, kremowy, 40x40x59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C86D3" w14:textId="77777777" w:rsidR="00873474" w:rsidRPr="00FF29D6" w:rsidRDefault="00873474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642DC8D" w14:textId="77777777" w:rsidR="00F67385" w:rsidRPr="00FF29D6" w:rsidRDefault="00F6738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E13ED6E" w14:textId="77777777" w:rsidR="00F67385" w:rsidRPr="00FF29D6" w:rsidRDefault="00F6738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436E4C" w:rsidRPr="00FF29D6" w14:paraId="63C8FD31" w14:textId="77777777" w:rsidTr="006F440C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7F871238" w14:textId="00D6ECDF" w:rsidR="00436E4C" w:rsidRPr="006F440C" w:rsidRDefault="00D6662C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lastRenderedPageBreak/>
              <w:t>Część nr 2 pozycja nr 16</w:t>
            </w:r>
          </w:p>
        </w:tc>
        <w:tc>
          <w:tcPr>
            <w:tcW w:w="4531" w:type="dxa"/>
            <w:shd w:val="clear" w:color="auto" w:fill="auto"/>
          </w:tcPr>
          <w:p w14:paraId="7BD2DF2F" w14:textId="77777777" w:rsidR="00436E4C" w:rsidRPr="00FF29D6" w:rsidRDefault="00436E4C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436E4C" w:rsidRPr="00FF29D6" w14:paraId="616E28B0" w14:textId="77777777" w:rsidTr="006F440C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7D6A38B6" w14:textId="6EFAF7A8" w:rsidR="00436E4C" w:rsidRPr="006F440C" w:rsidRDefault="00684503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</w:t>
            </w:r>
            <w:r w:rsidR="00436E4C" w:rsidRPr="006F440C">
              <w:rPr>
                <w:rFonts w:ascii="Tahoma" w:hAnsi="Tahoma" w:cs="Tahoma"/>
                <w:sz w:val="18"/>
                <w:szCs w:val="18"/>
              </w:rPr>
              <w:t xml:space="preserve">onsola sypialnia </w:t>
            </w:r>
          </w:p>
          <w:p w14:paraId="5640744B" w14:textId="7960CAD8" w:rsidR="00436E4C" w:rsidRPr="006F440C" w:rsidRDefault="00436E4C" w:rsidP="00C81263">
            <w:pPr>
              <w:pStyle w:val="pip-product-detailsparagraph"/>
              <w:keepNext/>
              <w:keepLines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nóżki wykonane z tworzywa sztucznego.</w:t>
            </w:r>
          </w:p>
          <w:p w14:paraId="61EC5BFB" w14:textId="10B61AC0" w:rsidR="00436E4C" w:rsidRPr="006F440C" w:rsidRDefault="00436E4C" w:rsidP="00C81263">
            <w:pPr>
              <w:pStyle w:val="pip-product-detailsparagraph"/>
              <w:keepNext/>
              <w:keepLines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Mebl</w:t>
            </w:r>
            <w:r w:rsidR="00B61E5B" w:rsidRPr="006F440C">
              <w:rPr>
                <w:rFonts w:ascii="Tahoma" w:hAnsi="Tahoma" w:cs="Tahoma"/>
                <w:sz w:val="18"/>
                <w:szCs w:val="18"/>
              </w:rPr>
              <w:t>e wykonane z naturalnego włókna.</w:t>
            </w:r>
          </w:p>
          <w:p w14:paraId="110B761F" w14:textId="77777777" w:rsidR="00436E4C" w:rsidRPr="006F440C" w:rsidRDefault="00436E4C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58E62709" w14:textId="5A6D7F28" w:rsidR="00436E4C" w:rsidRPr="006F440C" w:rsidRDefault="00B61E5B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Wymiary:</w:t>
            </w:r>
          </w:p>
          <w:p w14:paraId="2B624F8A" w14:textId="689C6D1A" w:rsidR="00D43F6B" w:rsidRPr="006F440C" w:rsidRDefault="00C12EF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Wysokość –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 105 </w:t>
            </w:r>
            <w:r w:rsidRPr="006F440C">
              <w:rPr>
                <w:rFonts w:ascii="Tahoma" w:hAnsi="Tahoma" w:cs="Tahoma"/>
                <w:sz w:val="18"/>
                <w:szCs w:val="18"/>
              </w:rPr>
              <w:t>cm</w:t>
            </w:r>
          </w:p>
          <w:p w14:paraId="07618A68" w14:textId="61F3B61C" w:rsidR="00D43F6B" w:rsidRPr="006F440C" w:rsidRDefault="00C12EF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Szerokość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110 </w:t>
            </w:r>
            <w:r w:rsidRPr="006F440C">
              <w:rPr>
                <w:rFonts w:ascii="Tahoma" w:hAnsi="Tahoma" w:cs="Tahoma"/>
                <w:sz w:val="18"/>
                <w:szCs w:val="18"/>
              </w:rPr>
              <w:t>cm</w:t>
            </w:r>
          </w:p>
          <w:p w14:paraId="2469B6BC" w14:textId="76E36277" w:rsidR="00D43F6B" w:rsidRPr="006F440C" w:rsidRDefault="00C12EF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Głębokość – 54 cm</w:t>
            </w:r>
          </w:p>
          <w:p w14:paraId="5B6B1518" w14:textId="4FF583B6" w:rsidR="00D43F6B" w:rsidRPr="006F440C" w:rsidRDefault="00C12EFD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Waga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="000A0E8B" w:rsidRPr="006F440C">
              <w:rPr>
                <w:rFonts w:ascii="Tahoma" w:hAnsi="Tahoma" w:cs="Tahoma"/>
                <w:sz w:val="18"/>
                <w:szCs w:val="18"/>
              </w:rPr>
              <w:t xml:space="preserve">max 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23 </w:t>
            </w:r>
            <w:r w:rsidRPr="006F440C">
              <w:rPr>
                <w:rFonts w:ascii="Tahoma" w:hAnsi="Tahoma" w:cs="Tahoma"/>
                <w:sz w:val="18"/>
                <w:szCs w:val="18"/>
              </w:rPr>
              <w:t>kg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3615125C" w14:textId="1D2DC9E3" w:rsidR="00436E4C" w:rsidRPr="00FF29D6" w:rsidRDefault="00436E4C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00A6C543" wp14:editId="18EA4CDF">
                  <wp:extent cx="2032000" cy="2032000"/>
                  <wp:effectExtent l="0" t="0" r="0" b="0"/>
                  <wp:docPr id="229711948" name="Obraz 53" descr="FRYKSÅS Biurko, rattan, 110x54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FRYKSÅS Biurko, rattan, 110x54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27011C" w14:textId="77777777" w:rsidR="002E41F5" w:rsidRPr="00FF29D6" w:rsidRDefault="002E41F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5607B9E" w14:textId="77777777" w:rsidR="00B807E7" w:rsidRPr="00FF29D6" w:rsidRDefault="00B807E7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B807E7" w:rsidRPr="00FF29D6" w14:paraId="4DDE42E4" w14:textId="77777777" w:rsidTr="00D6662C">
        <w:trPr>
          <w:jc w:val="center"/>
        </w:trPr>
        <w:tc>
          <w:tcPr>
            <w:tcW w:w="4531" w:type="dxa"/>
            <w:shd w:val="clear" w:color="auto" w:fill="auto"/>
          </w:tcPr>
          <w:p w14:paraId="64825B55" w14:textId="646D5B44" w:rsidR="00B807E7" w:rsidRPr="006F440C" w:rsidRDefault="00D6662C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t>Część nr 2 pozycja nr 17</w:t>
            </w:r>
          </w:p>
        </w:tc>
        <w:tc>
          <w:tcPr>
            <w:tcW w:w="4531" w:type="dxa"/>
            <w:shd w:val="clear" w:color="auto" w:fill="auto"/>
          </w:tcPr>
          <w:p w14:paraId="77F6B081" w14:textId="77777777" w:rsidR="00B807E7" w:rsidRPr="00FF29D6" w:rsidRDefault="00B807E7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B807E7" w:rsidRPr="00FF29D6" w14:paraId="3B98EA8B" w14:textId="77777777" w:rsidTr="00D6662C">
        <w:trPr>
          <w:jc w:val="center"/>
        </w:trPr>
        <w:tc>
          <w:tcPr>
            <w:tcW w:w="4531" w:type="dxa"/>
            <w:shd w:val="clear" w:color="auto" w:fill="auto"/>
          </w:tcPr>
          <w:p w14:paraId="41C7CF3A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Konsola sypialnia </w:t>
            </w:r>
          </w:p>
          <w:p w14:paraId="4445B89A" w14:textId="77777777" w:rsidR="00F67385" w:rsidRPr="006F440C" w:rsidRDefault="00F67385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  <w:p w14:paraId="3B25F106" w14:textId="77777777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Panel górny:</w:t>
            </w:r>
          </w:p>
          <w:p w14:paraId="399C43CE" w14:textId="112F2A4C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wiórowa, folia melaminowa, Farba akrylowa, Krawędź z tworzywa sztucznego</w:t>
            </w:r>
          </w:p>
          <w:p w14:paraId="3AE1FA65" w14:textId="77777777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Szyna boczna:</w:t>
            </w:r>
          </w:p>
          <w:p w14:paraId="0A4FD640" w14:textId="587348B8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lite drewno, Klej, Farba akrylowa</w:t>
            </w:r>
          </w:p>
          <w:p w14:paraId="33DB1BC2" w14:textId="77777777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Przegroda:</w:t>
            </w:r>
          </w:p>
          <w:p w14:paraId="77C4B864" w14:textId="59B99DBF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wiórowa, Folia papierowa, folia melaminowa, Krawędź z tworzywa sztucznego</w:t>
            </w:r>
          </w:p>
          <w:p w14:paraId="50E2C924" w14:textId="77777777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Noga:</w:t>
            </w:r>
          </w:p>
          <w:p w14:paraId="274B4AD0" w14:textId="77777777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lite drewno, Klej, Farba akrylowa</w:t>
            </w:r>
          </w:p>
          <w:p w14:paraId="0E81D426" w14:textId="77777777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Front szuflady:</w:t>
            </w:r>
          </w:p>
          <w:p w14:paraId="25B46D54" w14:textId="6DA2BEB1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wiórowa, Folia papierowa, folia melaminowa, Farba akrylowa, Krawędź z tworzywa sztucznego</w:t>
            </w:r>
          </w:p>
          <w:p w14:paraId="15D2F9D9" w14:textId="77777777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Bok szuflady/ Tył szuflady:</w:t>
            </w:r>
          </w:p>
          <w:p w14:paraId="59C7B480" w14:textId="77777777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wiórowa, Folia plastikowa</w:t>
            </w:r>
          </w:p>
          <w:p w14:paraId="5D6474F4" w14:textId="77777777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Dno szuflady:</w:t>
            </w:r>
          </w:p>
          <w:p w14:paraId="769D5883" w14:textId="77777777" w:rsidR="00B807E7" w:rsidRPr="006F440C" w:rsidRDefault="00B807E7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pilśniowa, Farba akrylowa</w:t>
            </w:r>
          </w:p>
          <w:p w14:paraId="3DFB94BF" w14:textId="77777777" w:rsidR="00140180" w:rsidRPr="006F440C" w:rsidRDefault="00140180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Kolor biały</w:t>
            </w:r>
          </w:p>
          <w:p w14:paraId="33D72657" w14:textId="77777777" w:rsidR="00140180" w:rsidRPr="006F440C" w:rsidRDefault="00140180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Szerokość 120 cm</w:t>
            </w:r>
          </w:p>
          <w:p w14:paraId="0961AE36" w14:textId="60A36BCF" w:rsidR="00140180" w:rsidRPr="006F440C" w:rsidRDefault="00140180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Głębokość 47 cm</w:t>
            </w:r>
          </w:p>
          <w:p w14:paraId="235D0AB2" w14:textId="7F4A6DA9" w:rsidR="00140180" w:rsidRPr="006F440C" w:rsidRDefault="00140180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Wysokość 75 cm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437005BD" w14:textId="5205C675" w:rsidR="00B807E7" w:rsidRPr="00FF29D6" w:rsidRDefault="00B807E7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429B4D45" wp14:editId="5AF036F1">
                  <wp:extent cx="2032000" cy="2032000"/>
                  <wp:effectExtent l="0" t="0" r="0" b="0"/>
                  <wp:docPr id="1280308415" name="Obraz 28" descr="TONSTAD Biurko, kremowy, 120x47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ONSTAD Biurko, kremowy, 120x47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32C92" w14:textId="77777777" w:rsidR="00B807E7" w:rsidRPr="00FF29D6" w:rsidRDefault="00B807E7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A39D63A" w14:textId="77777777" w:rsidR="00B807E7" w:rsidRPr="00FF29D6" w:rsidRDefault="00B807E7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7DC4EAD" w14:textId="77777777" w:rsidR="00B807E7" w:rsidRPr="00FF29D6" w:rsidRDefault="00B807E7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9C33A5C" w14:textId="77777777" w:rsidR="00B807E7" w:rsidRPr="00FF29D6" w:rsidRDefault="00B807E7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492F01" w:rsidRPr="00FF29D6" w14:paraId="530B1CF0" w14:textId="77777777" w:rsidTr="006F440C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76A9EFC9" w14:textId="7927DF28" w:rsidR="00492F01" w:rsidRPr="006F440C" w:rsidRDefault="00D6662C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lastRenderedPageBreak/>
              <w:t>Część nr 2 pozycja nr 18</w:t>
            </w:r>
          </w:p>
        </w:tc>
        <w:tc>
          <w:tcPr>
            <w:tcW w:w="4531" w:type="dxa"/>
            <w:shd w:val="clear" w:color="auto" w:fill="auto"/>
          </w:tcPr>
          <w:p w14:paraId="7060F7B0" w14:textId="77777777" w:rsidR="00492F01" w:rsidRPr="00FF29D6" w:rsidRDefault="00492F01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492F01" w:rsidRPr="00FF29D6" w14:paraId="539585B9" w14:textId="77777777" w:rsidTr="006F440C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6D6B5D44" w14:textId="4AE5DEC8" w:rsidR="00492F01" w:rsidRPr="006F440C" w:rsidRDefault="00492F01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komoda sypialnia mała</w:t>
            </w:r>
          </w:p>
          <w:p w14:paraId="7A6F2F7A" w14:textId="6D22CFA1" w:rsidR="00492F01" w:rsidRPr="006F440C" w:rsidRDefault="00492F01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Naturalne przebarwienia rattanu.</w:t>
            </w:r>
          </w:p>
          <w:p w14:paraId="627D71CE" w14:textId="611D4DFF" w:rsidR="00492F01" w:rsidRPr="006F440C" w:rsidRDefault="00492F01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szafka posiada 4 regulowane nogi.</w:t>
            </w:r>
          </w:p>
          <w:p w14:paraId="3E4031F8" w14:textId="77777777" w:rsidR="00492F01" w:rsidRPr="006F440C" w:rsidRDefault="00492F01" w:rsidP="00C81263">
            <w:pPr>
              <w:keepNext/>
              <w:keepLines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magnetyczne mocowania</w:t>
            </w:r>
          </w:p>
          <w:p w14:paraId="3E7D9A2F" w14:textId="77777777" w:rsidR="006D30E5" w:rsidRPr="006F440C" w:rsidRDefault="006D30E5" w:rsidP="006D30E5">
            <w:pPr>
              <w:keepNext/>
              <w:keepLines/>
              <w:spacing w:before="60" w:after="60"/>
              <w:rPr>
                <w:rFonts w:ascii="Tahoma" w:hAnsi="Tahoma" w:cs="Tahoma"/>
                <w:sz w:val="18"/>
                <w:szCs w:val="18"/>
              </w:rPr>
            </w:pPr>
          </w:p>
          <w:p w14:paraId="2FB596D7" w14:textId="77777777" w:rsidR="006D30E5" w:rsidRPr="006F440C" w:rsidRDefault="006D30E5" w:rsidP="006D30E5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  <w:t>Szerokość: </w:t>
            </w: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81 cm</w:t>
            </w:r>
          </w:p>
          <w:p w14:paraId="646878A4" w14:textId="77777777" w:rsidR="006D30E5" w:rsidRPr="006F440C" w:rsidRDefault="006D30E5" w:rsidP="006D30E5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  <w:t>Głębokość: </w:t>
            </w: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41 cm</w:t>
            </w:r>
          </w:p>
          <w:p w14:paraId="16E910CF" w14:textId="77777777" w:rsidR="006D30E5" w:rsidRPr="006F440C" w:rsidRDefault="006D30E5" w:rsidP="006D30E5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  <w:t>Wysokość: </w:t>
            </w: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124 cm</w:t>
            </w:r>
          </w:p>
          <w:p w14:paraId="063697E4" w14:textId="77777777" w:rsidR="006D30E5" w:rsidRPr="006F440C" w:rsidRDefault="006D30E5" w:rsidP="006D30E5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  <w:t>Wysokość bez nóg: </w:t>
            </w: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115 cm</w:t>
            </w:r>
          </w:p>
          <w:p w14:paraId="776DAC43" w14:textId="77777777" w:rsidR="006D30E5" w:rsidRPr="006F440C" w:rsidRDefault="006D30E5" w:rsidP="006D30E5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  <w:t>Wysokość z nogami: </w:t>
            </w: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124 cm</w:t>
            </w:r>
          </w:p>
          <w:p w14:paraId="45768D83" w14:textId="77777777" w:rsidR="006D30E5" w:rsidRPr="006F440C" w:rsidRDefault="006D30E5" w:rsidP="006D30E5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  <w:t>Wysokość pod meblem: </w:t>
            </w: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8.5 cm</w:t>
            </w:r>
          </w:p>
          <w:p w14:paraId="701FA823" w14:textId="77777777" w:rsidR="006D30E5" w:rsidRPr="006F440C" w:rsidRDefault="006D30E5" w:rsidP="006D30E5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  <w:t>Odległość między półkami: </w:t>
            </w: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35 cm</w:t>
            </w:r>
          </w:p>
          <w:p w14:paraId="098246D9" w14:textId="77777777" w:rsidR="006D30E5" w:rsidRPr="006F440C" w:rsidRDefault="006D30E5" w:rsidP="006D30E5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  <w:t>Maks. obciążenie panel górny: </w:t>
            </w: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20 kg</w:t>
            </w:r>
          </w:p>
          <w:p w14:paraId="476DB3C2" w14:textId="70C7DFD5" w:rsidR="006D30E5" w:rsidRPr="006F440C" w:rsidRDefault="006D30E5" w:rsidP="006F440C">
            <w:pPr>
              <w:shd w:val="clear" w:color="auto" w:fill="FFFFFF"/>
              <w:spacing w:before="60" w:after="60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  <w:lang w:eastAsia="en-US"/>
              </w:rPr>
              <w:t>Obciążenie półki: </w:t>
            </w: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18 kg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56960047" w14:textId="68AC3007" w:rsidR="00492F01" w:rsidRPr="00FF29D6" w:rsidRDefault="00492F01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30BB6DC3" wp14:editId="216E96ED">
                  <wp:extent cx="2032000" cy="2032000"/>
                  <wp:effectExtent l="0" t="0" r="0" b="0"/>
                  <wp:docPr id="1138392076" name="Obraz 52" descr="FRYKSÅS Szafka, rattan, 81x124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FRYKSÅS Szafka, rattan, 81x124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2AA66" w14:textId="77777777" w:rsidR="00B807E7" w:rsidRPr="00FF29D6" w:rsidRDefault="00B807E7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86FCFC4" w14:textId="77777777" w:rsidR="00B807E7" w:rsidRPr="00FF29D6" w:rsidRDefault="00B807E7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292485" w:rsidRPr="00FF29D6" w14:paraId="25C63AAB" w14:textId="77777777" w:rsidTr="004F5B9E">
        <w:trPr>
          <w:trHeight w:val="376"/>
          <w:jc w:val="center"/>
        </w:trPr>
        <w:tc>
          <w:tcPr>
            <w:tcW w:w="4531" w:type="dxa"/>
            <w:shd w:val="clear" w:color="auto" w:fill="auto"/>
          </w:tcPr>
          <w:p w14:paraId="211EA104" w14:textId="56E1FEFA" w:rsidR="00292485" w:rsidRPr="006F440C" w:rsidRDefault="004F5B9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t>Część nr 2 pozycja nr 19</w:t>
            </w:r>
          </w:p>
        </w:tc>
        <w:tc>
          <w:tcPr>
            <w:tcW w:w="4531" w:type="dxa"/>
            <w:shd w:val="clear" w:color="auto" w:fill="auto"/>
          </w:tcPr>
          <w:p w14:paraId="2F13CDAD" w14:textId="77777777" w:rsidR="00292485" w:rsidRPr="00FF29D6" w:rsidRDefault="002924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292485" w:rsidRPr="00FF29D6" w14:paraId="0FF8E4FA" w14:textId="77777777" w:rsidTr="004F5B9E">
        <w:trPr>
          <w:jc w:val="center"/>
        </w:trPr>
        <w:tc>
          <w:tcPr>
            <w:tcW w:w="4531" w:type="dxa"/>
            <w:shd w:val="clear" w:color="auto" w:fill="auto"/>
          </w:tcPr>
          <w:p w14:paraId="05203495" w14:textId="0F5FF306" w:rsidR="00292485" w:rsidRPr="006F440C" w:rsidRDefault="002924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Fotel do sypialni  </w:t>
            </w:r>
          </w:p>
          <w:p w14:paraId="3F8DF50C" w14:textId="2FDA8DD8" w:rsidR="00292485" w:rsidRPr="006F440C" w:rsidRDefault="002924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Materiały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>:</w:t>
            </w:r>
          </w:p>
          <w:p w14:paraId="43FE9AAF" w14:textId="566B89EA" w:rsidR="00292485" w:rsidRPr="006F440C" w:rsidRDefault="002924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Rama siedziska/ szyna poprzeczna:</w:t>
            </w:r>
          </w:p>
          <w:p w14:paraId="198116CD" w14:textId="20CDBD0F" w:rsidR="00292485" w:rsidRPr="006F440C" w:rsidRDefault="002924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stal, epoksydowa/poliestrowa powłoka proszkowa</w:t>
            </w:r>
          </w:p>
          <w:p w14:paraId="5A34B7D3" w14:textId="77777777" w:rsidR="00292485" w:rsidRPr="006F440C" w:rsidRDefault="002924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Plecionka</w:t>
            </w:r>
            <w:r w:rsidRPr="006F440C">
              <w:rPr>
                <w:rFonts w:ascii="Tahoma" w:hAnsi="Tahoma" w:cs="Tahoma"/>
                <w:bCs/>
                <w:sz w:val="18"/>
                <w:szCs w:val="18"/>
              </w:rPr>
              <w:t xml:space="preserve">: </w:t>
            </w:r>
            <w:r w:rsidRPr="006F440C">
              <w:rPr>
                <w:rFonts w:ascii="Tahoma" w:hAnsi="Tahoma" w:cs="Tahoma"/>
                <w:sz w:val="18"/>
                <w:szCs w:val="18"/>
              </w:rPr>
              <w:t>rattan, bezbarwny lakier akrylowy</w:t>
            </w:r>
          </w:p>
          <w:p w14:paraId="39DE1295" w14:textId="41651A50" w:rsidR="00292485" w:rsidRPr="006F440C" w:rsidRDefault="00B61E5B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Wymiary:</w:t>
            </w:r>
          </w:p>
          <w:p w14:paraId="30ACF9D4" w14:textId="77777777" w:rsidR="00D521F2" w:rsidRPr="006F440C" w:rsidRDefault="00D521F2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Wysokość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 – 84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cm </w:t>
            </w:r>
          </w:p>
          <w:p w14:paraId="30021C54" w14:textId="76F90C0F" w:rsidR="00D43F6B" w:rsidRPr="006F440C" w:rsidRDefault="00D521F2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Wysokość siedziska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37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cm </w:t>
            </w:r>
          </w:p>
          <w:p w14:paraId="64A1EDFE" w14:textId="34BB9CE6" w:rsidR="00D43F6B" w:rsidRPr="006F440C" w:rsidRDefault="00D521F2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Szerokość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89 </w:t>
            </w:r>
            <w:r w:rsidRPr="006F440C">
              <w:rPr>
                <w:rFonts w:ascii="Tahoma" w:hAnsi="Tahoma" w:cs="Tahoma"/>
                <w:sz w:val="18"/>
                <w:szCs w:val="18"/>
              </w:rPr>
              <w:t>cm</w:t>
            </w:r>
          </w:p>
          <w:p w14:paraId="4C1A3B06" w14:textId="4D97F1C6" w:rsidR="00D43F6B" w:rsidRPr="006F440C" w:rsidRDefault="00D521F2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Szerokość siedziska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 xml:space="preserve">– 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50 </w:t>
            </w:r>
            <w:r w:rsidRPr="006F440C">
              <w:rPr>
                <w:rFonts w:ascii="Tahoma" w:hAnsi="Tahoma" w:cs="Tahoma"/>
                <w:sz w:val="18"/>
                <w:szCs w:val="18"/>
              </w:rPr>
              <w:t>cm</w:t>
            </w:r>
          </w:p>
          <w:p w14:paraId="1E827E6F" w14:textId="6DD7CE57" w:rsidR="00D43F6B" w:rsidRPr="006F440C" w:rsidRDefault="00D521F2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Głębokość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6F440C">
              <w:rPr>
                <w:rFonts w:ascii="Tahoma" w:hAnsi="Tahoma" w:cs="Tahoma"/>
                <w:sz w:val="18"/>
                <w:szCs w:val="18"/>
              </w:rPr>
              <w:t>fotela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 – 85 </w:t>
            </w:r>
            <w:r w:rsidRPr="006F440C">
              <w:rPr>
                <w:rFonts w:ascii="Tahoma" w:hAnsi="Tahoma" w:cs="Tahoma"/>
                <w:sz w:val="18"/>
                <w:szCs w:val="18"/>
              </w:rPr>
              <w:t>cm</w:t>
            </w:r>
          </w:p>
          <w:p w14:paraId="5E7B803C" w14:textId="70666A0B" w:rsidR="00D43F6B" w:rsidRPr="006F440C" w:rsidRDefault="00D521F2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Głębokość siedziska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 – 47 </w:t>
            </w:r>
            <w:r w:rsidRPr="006F440C">
              <w:rPr>
                <w:rFonts w:ascii="Tahoma" w:hAnsi="Tahoma" w:cs="Tahoma"/>
                <w:sz w:val="18"/>
                <w:szCs w:val="18"/>
              </w:rPr>
              <w:t>cm</w:t>
            </w:r>
          </w:p>
          <w:p w14:paraId="7E365FF9" w14:textId="7396FAAB" w:rsidR="00D43F6B" w:rsidRPr="006F440C" w:rsidRDefault="00D521F2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Waga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 – </w:t>
            </w:r>
            <w:r w:rsidR="000A0E8B" w:rsidRPr="006F440C">
              <w:rPr>
                <w:rFonts w:ascii="Tahoma" w:hAnsi="Tahoma" w:cs="Tahoma"/>
                <w:sz w:val="18"/>
                <w:szCs w:val="18"/>
              </w:rPr>
              <w:t xml:space="preserve">max </w:t>
            </w:r>
            <w:r w:rsidR="00D43F6B" w:rsidRPr="006F440C">
              <w:rPr>
                <w:rFonts w:ascii="Tahoma" w:hAnsi="Tahoma" w:cs="Tahoma"/>
                <w:sz w:val="18"/>
                <w:szCs w:val="18"/>
              </w:rPr>
              <w:t xml:space="preserve">6,5 </w:t>
            </w:r>
            <w:r w:rsidRPr="006F440C">
              <w:rPr>
                <w:rFonts w:ascii="Tahoma" w:hAnsi="Tahoma" w:cs="Tahoma"/>
                <w:sz w:val="18"/>
                <w:szCs w:val="18"/>
              </w:rPr>
              <w:t>kg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070CC547" w14:textId="41123A5D" w:rsidR="00292485" w:rsidRPr="00FF29D6" w:rsidRDefault="00292485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7355DE05" wp14:editId="403356A9">
                  <wp:extent cx="2032000" cy="2032000"/>
                  <wp:effectExtent l="0" t="0" r="0" b="0"/>
                  <wp:docPr id="13" name="Obraz 23" descr="FRYKSÅS Fotel, rat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RYKSÅS Fotel, rat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01A60E" w14:textId="77777777" w:rsidR="00A72D82" w:rsidRPr="00FF29D6" w:rsidRDefault="00A72D82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3823CA62" w14:textId="77777777" w:rsidR="00F67385" w:rsidRPr="00FF29D6" w:rsidRDefault="00F6738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F67385" w:rsidRPr="00FF29D6" w14:paraId="21BBD09B" w14:textId="77777777" w:rsidTr="004F5B9E">
        <w:trPr>
          <w:jc w:val="center"/>
        </w:trPr>
        <w:tc>
          <w:tcPr>
            <w:tcW w:w="4531" w:type="dxa"/>
            <w:shd w:val="clear" w:color="auto" w:fill="auto"/>
          </w:tcPr>
          <w:p w14:paraId="3E3D7BEB" w14:textId="4118B411" w:rsidR="00F67385" w:rsidRPr="006F440C" w:rsidRDefault="004F5B9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lastRenderedPageBreak/>
              <w:t>Część nr 2 pozycja nr 20</w:t>
            </w:r>
          </w:p>
        </w:tc>
        <w:tc>
          <w:tcPr>
            <w:tcW w:w="4531" w:type="dxa"/>
            <w:shd w:val="clear" w:color="auto" w:fill="auto"/>
          </w:tcPr>
          <w:p w14:paraId="57C7A96E" w14:textId="77777777" w:rsidR="00F67385" w:rsidRPr="00FF29D6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F67385" w:rsidRPr="00FF29D6" w14:paraId="72849011" w14:textId="77777777" w:rsidTr="004F5B9E">
        <w:trPr>
          <w:jc w:val="center"/>
        </w:trPr>
        <w:tc>
          <w:tcPr>
            <w:tcW w:w="4531" w:type="dxa"/>
            <w:shd w:val="clear" w:color="auto" w:fill="auto"/>
          </w:tcPr>
          <w:p w14:paraId="7EC9AC5A" w14:textId="40A82007" w:rsidR="00F67385" w:rsidRPr="006F440C" w:rsidRDefault="004F5B9E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Komoda </w:t>
            </w:r>
            <w:r w:rsidR="00F67385" w:rsidRPr="006F440C">
              <w:rPr>
                <w:rFonts w:ascii="Tahoma" w:hAnsi="Tahoma" w:cs="Tahoma"/>
                <w:sz w:val="18"/>
                <w:szCs w:val="18"/>
              </w:rPr>
              <w:t xml:space="preserve">sypialnia </w:t>
            </w:r>
            <w:r w:rsidRPr="006F440C">
              <w:rPr>
                <w:rFonts w:ascii="Tahoma" w:hAnsi="Tahoma" w:cs="Tahoma"/>
                <w:sz w:val="18"/>
                <w:szCs w:val="18"/>
              </w:rPr>
              <w:t>mała</w:t>
            </w:r>
          </w:p>
          <w:p w14:paraId="19E60557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Materiały</w:t>
            </w:r>
          </w:p>
          <w:p w14:paraId="28678BD6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Panel górny:</w:t>
            </w:r>
          </w:p>
          <w:p w14:paraId="276C512F" w14:textId="33E1E488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wiórowa, folia melaminowa, Farba akrylowa, Krawędź z tworzywa sztucznego</w:t>
            </w:r>
          </w:p>
          <w:p w14:paraId="017333A5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Szyna boczna:</w:t>
            </w:r>
          </w:p>
          <w:p w14:paraId="3B9103EE" w14:textId="7C090E32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 xml:space="preserve">lite drewno, Klej, Farba akrylowa, </w:t>
            </w:r>
          </w:p>
          <w:p w14:paraId="455083C6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Przegroda:</w:t>
            </w:r>
          </w:p>
          <w:p w14:paraId="3CDC1EB8" w14:textId="02728E60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wiórowa, Folia papierowa, folia melaminowa, Krawędź z tworzywa sztucznego</w:t>
            </w:r>
          </w:p>
          <w:p w14:paraId="63933FE0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Noga:</w:t>
            </w:r>
          </w:p>
          <w:p w14:paraId="230655B5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lite drewno, Klej, Farba akrylowa</w:t>
            </w:r>
          </w:p>
          <w:p w14:paraId="4512D8B8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Front szuflady:</w:t>
            </w:r>
          </w:p>
          <w:p w14:paraId="7F10EE1F" w14:textId="7FCCB63D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wiórowa, Folia papierowa, folia melaminowa, Farba akrylowa, Krawędź z tworzywa sztucznego</w:t>
            </w:r>
          </w:p>
          <w:p w14:paraId="478C0EF3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Bok szuflady/ Tył szuflady:</w:t>
            </w:r>
          </w:p>
          <w:p w14:paraId="63266B7F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wiórowa, Folia plastikowa</w:t>
            </w:r>
          </w:p>
          <w:p w14:paraId="53F6E491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bCs/>
                <w:sz w:val="18"/>
                <w:szCs w:val="18"/>
              </w:rPr>
              <w:t>Dno szuflady:</w:t>
            </w:r>
          </w:p>
          <w:p w14:paraId="1DDD90EC" w14:textId="77777777" w:rsidR="00F67385" w:rsidRPr="006F440C" w:rsidRDefault="00F67385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Płyta pilśniowa, Farba akrylowa</w:t>
            </w:r>
          </w:p>
          <w:p w14:paraId="7974B16A" w14:textId="77777777" w:rsidR="00140180" w:rsidRPr="006F440C" w:rsidRDefault="00140180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Kolor biały</w:t>
            </w:r>
          </w:p>
          <w:p w14:paraId="0C708578" w14:textId="77777777" w:rsidR="00140180" w:rsidRPr="006F440C" w:rsidRDefault="00140180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Szerokość 180cm</w:t>
            </w:r>
          </w:p>
          <w:p w14:paraId="3DC1DA97" w14:textId="77777777" w:rsidR="00140180" w:rsidRPr="006F440C" w:rsidRDefault="00140180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Głębokość 42 cm</w:t>
            </w:r>
          </w:p>
          <w:p w14:paraId="2F6FE928" w14:textId="7F100329" w:rsidR="00140180" w:rsidRPr="006F440C" w:rsidRDefault="00140180" w:rsidP="00C81263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F440C">
              <w:rPr>
                <w:rFonts w:ascii="Tahoma" w:hAnsi="Tahoma" w:cs="Tahoma"/>
                <w:sz w:val="18"/>
                <w:szCs w:val="18"/>
              </w:rPr>
              <w:t>Wysokość 65 cm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7350817D" w14:textId="6DCAA749" w:rsidR="00F67385" w:rsidRPr="00FF29D6" w:rsidRDefault="00F67385" w:rsidP="00C81263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F29D6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12809A4D" wp14:editId="6AAC3C55">
                  <wp:extent cx="2032000" cy="2032000"/>
                  <wp:effectExtent l="0" t="0" r="0" b="0"/>
                  <wp:docPr id="1269723183" name="Obraz 27" descr="BESTÅ Kombinacja z szufladami, biały/Hanviken/Stubbarp biały, 180x42x74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ESTÅ Kombinacja z szufladami, biały/Hanviken/Stubbarp biały, 180x42x74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17DB1B" w14:textId="77777777" w:rsidR="00F67385" w:rsidRPr="00FF29D6" w:rsidRDefault="00F67385" w:rsidP="00C81263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820"/>
        <w:gridCol w:w="3711"/>
      </w:tblGrid>
      <w:tr w:rsidR="00146424" w:rsidRPr="00FF29D6" w14:paraId="1C300B68" w14:textId="77777777" w:rsidTr="006F440C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3C0A3EAA" w14:textId="71C248BA" w:rsidR="000C3C0A" w:rsidRPr="006F440C" w:rsidRDefault="000C3C0A" w:rsidP="0066698B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6F440C">
              <w:rPr>
                <w:rFonts w:ascii="Tahoma" w:hAnsi="Tahoma" w:cs="Tahoma"/>
                <w:b/>
                <w:sz w:val="18"/>
                <w:szCs w:val="18"/>
              </w:rPr>
              <w:t>Część nr 2 pozycja nr 21</w:t>
            </w:r>
          </w:p>
        </w:tc>
        <w:tc>
          <w:tcPr>
            <w:tcW w:w="4531" w:type="dxa"/>
            <w:gridSpan w:val="2"/>
            <w:shd w:val="clear" w:color="auto" w:fill="auto"/>
          </w:tcPr>
          <w:p w14:paraId="7012CC2F" w14:textId="77777777" w:rsidR="000C3C0A" w:rsidRPr="00FF29D6" w:rsidRDefault="000C3C0A" w:rsidP="0066698B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146424" w:rsidRPr="00FF29D6" w14:paraId="03985D31" w14:textId="77777777" w:rsidTr="006F440C">
        <w:trPr>
          <w:jc w:val="center"/>
        </w:trPr>
        <w:tc>
          <w:tcPr>
            <w:tcW w:w="4531" w:type="dxa"/>
            <w:shd w:val="clear" w:color="auto" w:fill="auto"/>
            <w:vAlign w:val="center"/>
          </w:tcPr>
          <w:p w14:paraId="37467AD6" w14:textId="77777777" w:rsidR="00461B82" w:rsidRPr="006F440C" w:rsidRDefault="000C3C0A" w:rsidP="000C3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 xml:space="preserve">Telewizor 50" LED Dolby </w:t>
            </w:r>
            <w:proofErr w:type="spellStart"/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Vision</w:t>
            </w:r>
            <w:proofErr w:type="spellEnd"/>
            <w:r w:rsidR="005F3EAA" w:rsidRPr="006F440C">
              <w:rPr>
                <w:rFonts w:ascii="Tahoma" w:hAnsi="Tahoma" w:cs="Tahoma"/>
                <w:sz w:val="18"/>
                <w:szCs w:val="18"/>
                <w:lang w:eastAsia="en-US"/>
              </w:rPr>
              <w:t xml:space="preserve">, 4K UHD 60 </w:t>
            </w:r>
            <w:proofErr w:type="spellStart"/>
            <w:r w:rsidR="005F3EAA"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Hz</w:t>
            </w:r>
            <w:proofErr w:type="spellEnd"/>
            <w:r w:rsidR="005F3EAA" w:rsidRPr="006F440C">
              <w:rPr>
                <w:rFonts w:ascii="Tahoma" w:hAnsi="Tahoma" w:cs="Tahoma"/>
                <w:sz w:val="18"/>
                <w:szCs w:val="18"/>
                <w:lang w:eastAsia="en-US"/>
              </w:rPr>
              <w:t xml:space="preserve"> o rozdzielczości 3840x2160. Z wbudowanym tunerem DVB-C, DVB-S, DVB-T, Analogowy, DVB-T2, DVB-S2. Dostępne łącza bezprzewodowe: Bluetooth, Wi-Fi, USB, HDMI 2.0. </w:t>
            </w:r>
          </w:p>
          <w:p w14:paraId="1288DF90" w14:textId="0912F4D0" w:rsidR="007B690D" w:rsidRPr="006F440C" w:rsidRDefault="005F3EAA" w:rsidP="000C3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 xml:space="preserve">Zastosowana funkcja Smart TV: Android TV. </w:t>
            </w:r>
          </w:p>
          <w:p w14:paraId="1570587B" w14:textId="2FC4233E" w:rsidR="000C3C0A" w:rsidRPr="006F440C" w:rsidRDefault="005F3EAA" w:rsidP="000C3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6F440C">
              <w:rPr>
                <w:rFonts w:ascii="Tahoma" w:hAnsi="Tahoma" w:cs="Tahoma"/>
                <w:sz w:val="18"/>
                <w:szCs w:val="18"/>
                <w:lang w:eastAsia="en-US"/>
              </w:rPr>
              <w:t>Rodzaj ekranu: Prosty</w:t>
            </w:r>
            <w:r w:rsidR="000C3C0A" w:rsidRPr="006F440C">
              <w:rPr>
                <w:rFonts w:ascii="Tahoma" w:hAnsi="Tahoma" w:cs="Tahoma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4531" w:type="dxa"/>
            <w:gridSpan w:val="2"/>
            <w:shd w:val="clear" w:color="auto" w:fill="auto"/>
            <w:vAlign w:val="center"/>
          </w:tcPr>
          <w:p w14:paraId="11FF20C2" w14:textId="01C861F8" w:rsidR="000C3C0A" w:rsidRPr="00FF29D6" w:rsidRDefault="00146424" w:rsidP="0066698B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146424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7F631EC3" wp14:editId="72527FDC">
                  <wp:extent cx="2698750" cy="1666489"/>
                  <wp:effectExtent l="0" t="0" r="6350" b="0"/>
                  <wp:docPr id="8396625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662588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106" cy="168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F5C" w:rsidRPr="00FF29D6" w14:paraId="7AB26ED9" w14:textId="77777777" w:rsidTr="006F440C">
        <w:trPr>
          <w:jc w:val="center"/>
        </w:trPr>
        <w:tc>
          <w:tcPr>
            <w:tcW w:w="5351" w:type="dxa"/>
            <w:gridSpan w:val="2"/>
            <w:shd w:val="clear" w:color="auto" w:fill="auto"/>
          </w:tcPr>
          <w:p w14:paraId="062DB4A8" w14:textId="76C53F5E" w:rsidR="00064F5C" w:rsidRPr="00FF29D6" w:rsidRDefault="00064F5C" w:rsidP="00BD0356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lastRenderedPageBreak/>
              <w:t>Część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nr 2 pozycja nr 22</w:t>
            </w:r>
          </w:p>
        </w:tc>
        <w:tc>
          <w:tcPr>
            <w:tcW w:w="3711" w:type="dxa"/>
            <w:shd w:val="clear" w:color="auto" w:fill="auto"/>
          </w:tcPr>
          <w:p w14:paraId="22784316" w14:textId="77777777" w:rsidR="00064F5C" w:rsidRPr="00FF29D6" w:rsidRDefault="00064F5C" w:rsidP="00BD0356">
            <w:pPr>
              <w:keepNext/>
              <w:keepLines/>
              <w:spacing w:line="360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F29D6">
              <w:rPr>
                <w:rFonts w:ascii="Tahoma" w:hAnsi="Tahoma" w:cs="Tahoma"/>
                <w:b/>
                <w:sz w:val="18"/>
                <w:szCs w:val="18"/>
              </w:rPr>
              <w:t xml:space="preserve">Rysunek poglądowy </w:t>
            </w:r>
          </w:p>
        </w:tc>
      </w:tr>
      <w:tr w:rsidR="00064F5C" w:rsidRPr="00FF29D6" w14:paraId="68C61D03" w14:textId="77777777" w:rsidTr="006F440C">
        <w:trPr>
          <w:jc w:val="center"/>
        </w:trPr>
        <w:tc>
          <w:tcPr>
            <w:tcW w:w="5351" w:type="dxa"/>
            <w:gridSpan w:val="2"/>
            <w:shd w:val="clear" w:color="auto" w:fill="auto"/>
          </w:tcPr>
          <w:p w14:paraId="2D49B574" w14:textId="02608C46" w:rsidR="001A6E3D" w:rsidRPr="007B690D" w:rsidRDefault="00064F5C" w:rsidP="00064F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ahoma" w:hAnsi="Tahoma" w:cs="Tahoma"/>
                <w:sz w:val="18"/>
                <w:szCs w:val="18"/>
                <w:lang w:eastAsia="en-US"/>
              </w:rPr>
            </w:pPr>
            <w:r w:rsidRPr="007B690D">
              <w:rPr>
                <w:rFonts w:ascii="Tahoma" w:hAnsi="Tahoma" w:cs="Tahoma"/>
                <w:sz w:val="18"/>
                <w:szCs w:val="18"/>
                <w:lang w:eastAsia="en-US"/>
              </w:rPr>
              <w:t xml:space="preserve">- Pralka </w:t>
            </w:r>
            <w:r w:rsidR="006241BC" w:rsidRPr="007B690D">
              <w:rPr>
                <w:rFonts w:ascii="Tahoma" w:hAnsi="Tahoma" w:cs="Tahoma"/>
                <w:sz w:val="18"/>
                <w:szCs w:val="18"/>
                <w:lang w:eastAsia="en-US"/>
              </w:rPr>
              <w:t>ty</w:t>
            </w:r>
            <w:r w:rsidR="00210F92" w:rsidRPr="007B690D">
              <w:rPr>
                <w:rFonts w:ascii="Tahoma" w:hAnsi="Tahoma" w:cs="Tahoma"/>
                <w:sz w:val="18"/>
                <w:szCs w:val="18"/>
                <w:lang w:eastAsia="en-US"/>
              </w:rPr>
              <w:t>p</w:t>
            </w:r>
            <w:r w:rsidR="006241BC" w:rsidRPr="007B690D">
              <w:rPr>
                <w:rFonts w:ascii="Tahoma" w:hAnsi="Tahoma" w:cs="Tahoma"/>
                <w:sz w:val="18"/>
                <w:szCs w:val="18"/>
                <w:lang w:eastAsia="en-US"/>
              </w:rPr>
              <w:t xml:space="preserve">u super </w:t>
            </w:r>
            <w:proofErr w:type="spellStart"/>
            <w:r w:rsidR="006241BC" w:rsidRPr="007B690D">
              <w:rPr>
                <w:rFonts w:ascii="Tahoma" w:hAnsi="Tahoma" w:cs="Tahoma"/>
                <w:sz w:val="18"/>
                <w:szCs w:val="18"/>
                <w:lang w:eastAsia="en-US"/>
              </w:rPr>
              <w:t>slim</w:t>
            </w:r>
            <w:proofErr w:type="spellEnd"/>
          </w:p>
          <w:tbl>
            <w:tblPr>
              <w:tblW w:w="5135" w:type="dxa"/>
              <w:tblCellSpacing w:w="15" w:type="dxa"/>
              <w:tblCellMar>
                <w:top w:w="15" w:type="dxa"/>
                <w:left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4"/>
              <w:gridCol w:w="2711"/>
            </w:tblGrid>
            <w:tr w:rsidR="007B690D" w:rsidRPr="007B690D" w14:paraId="777C8CF1" w14:textId="77777777" w:rsidTr="007F5F91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FC2FA34" w14:textId="44F9B96C" w:rsidR="001A6E3D" w:rsidRPr="001A6E3D" w:rsidRDefault="000C66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7B690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Maksymalne w</w:t>
                  </w:r>
                  <w:r w:rsidR="001A6E3D"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ymiary (</w:t>
                  </w:r>
                  <w:proofErr w:type="spellStart"/>
                  <w:r w:rsidR="001A6E3D"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GxSxW</w:t>
                  </w:r>
                  <w:proofErr w:type="spellEnd"/>
                  <w:r w:rsidR="001A6E3D"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) [cm]:</w:t>
                  </w:r>
                  <w:r w:rsidR="007F5F91"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266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059FA3" w14:textId="60172A4E" w:rsidR="001A6E3D" w:rsidRPr="001A6E3D" w:rsidRDefault="007B690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max</w:t>
                  </w:r>
                  <w:r w:rsidRPr="007B690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 xml:space="preserve"> </w:t>
                  </w:r>
                  <w:r w:rsidR="000C663D" w:rsidRPr="001A6E3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3</w:t>
                  </w:r>
                  <w:r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8</w:t>
                  </w:r>
                  <w:r w:rsidR="000C663D" w:rsidRPr="001A6E3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 xml:space="preserve"> x </w:t>
                  </w:r>
                  <w:r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60</w:t>
                  </w:r>
                  <w:r w:rsidR="000C663D" w:rsidRPr="001A6E3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 xml:space="preserve"> x 8</w:t>
                  </w:r>
                  <w:r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5</w:t>
                  </w:r>
                </w:p>
                <w:p w14:paraId="50CA2F11" w14:textId="4639580D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7B690D" w:rsidRPr="007B690D" w14:paraId="27438D81" w14:textId="77777777" w:rsidTr="007F5F91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037FDBA" w14:textId="1F6CDA33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Głębokość z elementami wystającymi [cm]:</w:t>
                  </w:r>
                </w:p>
              </w:tc>
              <w:tc>
                <w:tcPr>
                  <w:tcW w:w="266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F0D8BED" w14:textId="77777777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 </w:t>
                  </w:r>
                </w:p>
                <w:p w14:paraId="45BE0E9E" w14:textId="26D64B84" w:rsidR="001A6E3D" w:rsidRPr="001A6E3D" w:rsidRDefault="007B690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 xml:space="preserve">max </w:t>
                  </w:r>
                  <w:r w:rsidR="001A6E3D" w:rsidRPr="001A6E3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41</w:t>
                  </w:r>
                  <w:r w:rsidR="000C663D"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.5</w:t>
                  </w:r>
                </w:p>
              </w:tc>
            </w:tr>
            <w:tr w:rsidR="007B690D" w:rsidRPr="007B690D" w14:paraId="70FA8D02" w14:textId="77777777" w:rsidTr="007F5F91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59859FD" w14:textId="07917AA2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Sposób załadunku</w:t>
                  </w:r>
                  <w:r w:rsidR="006241BC" w:rsidRPr="007B690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:</w:t>
                  </w:r>
                </w:p>
              </w:tc>
              <w:tc>
                <w:tcPr>
                  <w:tcW w:w="266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E042B36" w14:textId="0331A589" w:rsidR="001A6E3D" w:rsidRPr="001A6E3D" w:rsidRDefault="007B690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o</w:t>
                  </w:r>
                  <w:r w:rsidR="001A6E3D" w:rsidRPr="001A6E3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d przodu</w:t>
                  </w:r>
                </w:p>
              </w:tc>
            </w:tr>
            <w:tr w:rsidR="007B690D" w:rsidRPr="007B690D" w14:paraId="3D3C9E3E" w14:textId="77777777" w:rsidTr="007F5F91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007020" w14:textId="5006972B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Pojemność [kg]:</w:t>
                  </w:r>
                  <w:r w:rsidR="006241BC" w:rsidRPr="007B690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266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0A60C8F" w14:textId="27E2385F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 </w:t>
                  </w:r>
                  <w:r w:rsidR="000C663D"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6</w:t>
                  </w:r>
                </w:p>
              </w:tc>
            </w:tr>
            <w:tr w:rsidR="007B690D" w:rsidRPr="007B690D" w14:paraId="687E0B74" w14:textId="77777777" w:rsidTr="007F5F91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98F97A0" w14:textId="77777777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Maksymalna prędkość wirowania [</w:t>
                  </w:r>
                  <w:proofErr w:type="spellStart"/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obr</w:t>
                  </w:r>
                  <w:proofErr w:type="spellEnd"/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/min]:</w:t>
                  </w:r>
                </w:p>
              </w:tc>
              <w:tc>
                <w:tcPr>
                  <w:tcW w:w="266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4B8AC90" w14:textId="77777777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 </w:t>
                  </w:r>
                </w:p>
                <w:p w14:paraId="6BC10F8A" w14:textId="77777777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1000</w:t>
                  </w:r>
                </w:p>
              </w:tc>
            </w:tr>
            <w:tr w:rsidR="007B690D" w:rsidRPr="007B690D" w14:paraId="084DC85E" w14:textId="77777777" w:rsidTr="007F5F91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68A57C1" w14:textId="5CD82C2B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Zużycie energii na 100 cykli [kWh]:</w:t>
                  </w:r>
                </w:p>
              </w:tc>
              <w:tc>
                <w:tcPr>
                  <w:tcW w:w="266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4554F32" w14:textId="77777777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 </w:t>
                  </w:r>
                </w:p>
                <w:p w14:paraId="17CC00F7" w14:textId="6656F4AC" w:rsidR="001A6E3D" w:rsidRPr="001A6E3D" w:rsidRDefault="007B690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 xml:space="preserve">max </w:t>
                  </w:r>
                  <w:r w:rsidR="001A6E3D" w:rsidRPr="001A6E3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65 kW</w:t>
                  </w:r>
                  <w:r w:rsidR="001A6E3D"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h</w:t>
                  </w:r>
                </w:p>
              </w:tc>
            </w:tr>
            <w:tr w:rsidR="007B690D" w:rsidRPr="007B690D" w14:paraId="137DDB78" w14:textId="77777777" w:rsidTr="007F5F91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B0C8050" w14:textId="77777777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Zużycie wody na cykl [l]:</w:t>
                  </w:r>
                </w:p>
              </w:tc>
              <w:tc>
                <w:tcPr>
                  <w:tcW w:w="266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6C5F612" w14:textId="30F56A3D" w:rsidR="001A6E3D" w:rsidRPr="001A6E3D" w:rsidRDefault="006241BC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max 42</w:t>
                  </w:r>
                </w:p>
              </w:tc>
            </w:tr>
            <w:tr w:rsidR="007B690D" w:rsidRPr="007B690D" w14:paraId="21064476" w14:textId="77777777" w:rsidTr="007F5F91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E5956A5" w14:textId="020C91BA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Poziom hałasu (wirowanie) [</w:t>
                  </w:r>
                  <w:proofErr w:type="spellStart"/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dB</w:t>
                  </w:r>
                  <w:proofErr w:type="spellEnd"/>
                  <w:r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]:</w:t>
                  </w:r>
                  <w:r w:rsidRPr="007B690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 xml:space="preserve"> max</w:t>
                  </w:r>
                </w:p>
              </w:tc>
              <w:tc>
                <w:tcPr>
                  <w:tcW w:w="266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45DDFCB" w14:textId="77777777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 </w:t>
                  </w:r>
                </w:p>
                <w:p w14:paraId="405F3F25" w14:textId="77777777" w:rsidR="001A6E3D" w:rsidRPr="001A6E3D" w:rsidRDefault="001A6E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1A6E3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76</w:t>
                  </w:r>
                </w:p>
              </w:tc>
            </w:tr>
            <w:tr w:rsidR="007B690D" w:rsidRPr="007B690D" w14:paraId="387F61A9" w14:textId="77777777" w:rsidTr="007F5F91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87D2A6D" w14:textId="3EC123C6" w:rsidR="001A6E3D" w:rsidRPr="001A6E3D" w:rsidRDefault="000C663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</w:pPr>
                  <w:r w:rsidRPr="007B690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Dodatkowe f</w:t>
                  </w:r>
                  <w:r w:rsidR="001A6E3D" w:rsidRPr="001A6E3D">
                    <w:rPr>
                      <w:rFonts w:ascii="Tahoma" w:hAnsi="Tahoma" w:cs="Tahoma"/>
                      <w:sz w:val="18"/>
                      <w:szCs w:val="18"/>
                      <w:lang w:eastAsia="en-US"/>
                    </w:rPr>
                    <w:t>unkcje:</w:t>
                  </w:r>
                </w:p>
              </w:tc>
              <w:tc>
                <w:tcPr>
                  <w:tcW w:w="266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EE8EAAB" w14:textId="78BC04F5" w:rsidR="001A6E3D" w:rsidRPr="001A6E3D" w:rsidRDefault="007B690D" w:rsidP="001A6E3D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auto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</w:pPr>
                  <w:r w:rsidRPr="007B690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w</w:t>
                  </w:r>
                  <w:r w:rsidR="001A6E3D" w:rsidRPr="001A6E3D"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lang w:eastAsia="en-US"/>
                    </w:rPr>
                    <w:t>yświetlacz elektroniczny</w:t>
                  </w:r>
                </w:p>
              </w:tc>
            </w:tr>
          </w:tbl>
          <w:p w14:paraId="2A53832A" w14:textId="2FDF89CD" w:rsidR="00064F5C" w:rsidRPr="007F5F91" w:rsidRDefault="00064F5C" w:rsidP="00BD03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ahoma" w:hAnsi="Tahoma" w:cs="Tahoma"/>
                <w:sz w:val="18"/>
                <w:szCs w:val="18"/>
                <w:lang w:eastAsia="en-US"/>
              </w:rPr>
            </w:pPr>
          </w:p>
        </w:tc>
        <w:tc>
          <w:tcPr>
            <w:tcW w:w="3711" w:type="dxa"/>
            <w:shd w:val="clear" w:color="auto" w:fill="auto"/>
            <w:vAlign w:val="center"/>
          </w:tcPr>
          <w:p w14:paraId="60DBBBF2" w14:textId="784A6A7C" w:rsidR="00064F5C" w:rsidRPr="00FF29D6" w:rsidRDefault="00210F92" w:rsidP="00BD0356">
            <w:pPr>
              <w:keepNext/>
              <w:keepLines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10F92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 wp14:anchorId="59E40018" wp14:editId="3E96918E">
                  <wp:extent cx="2176713" cy="3181350"/>
                  <wp:effectExtent l="0" t="0" r="0" b="0"/>
                  <wp:docPr id="11354534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453449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803" cy="321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C4D95" w14:textId="77777777" w:rsidR="00064F5C" w:rsidRDefault="00064F5C" w:rsidP="00141EBC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AD11EAA" w14:textId="77777777" w:rsidR="00064F5C" w:rsidRDefault="00064F5C" w:rsidP="00064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ahoma" w:hAnsi="Tahoma" w:cs="Tahoma"/>
          <w:color w:val="000000"/>
          <w:sz w:val="18"/>
          <w:szCs w:val="18"/>
          <w:lang w:eastAsia="en-US"/>
        </w:rPr>
      </w:pPr>
    </w:p>
    <w:p w14:paraId="66490852" w14:textId="77777777" w:rsidR="00064F5C" w:rsidRPr="00FF29D6" w:rsidRDefault="00064F5C" w:rsidP="00141EBC">
      <w:pPr>
        <w:keepNext/>
        <w:keepLines/>
        <w:spacing w:line="360" w:lineRule="auto"/>
        <w:jc w:val="both"/>
        <w:rPr>
          <w:rFonts w:ascii="Tahoma" w:hAnsi="Tahoma" w:cs="Tahoma"/>
          <w:sz w:val="18"/>
          <w:szCs w:val="18"/>
        </w:rPr>
      </w:pPr>
    </w:p>
    <w:sectPr w:rsidR="00064F5C" w:rsidRPr="00FF29D6">
      <w:headerReference w:type="default" r:id="rId56"/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6340010" w16cex:dateUtc="2025-01-17T13:12:00Z"/>
  <w16cex:commentExtensible w16cex:durableId="2B348E8C" w16cex:dateUtc="2025-01-17T07:08:00Z"/>
  <w16cex:commentExtensible w16cex:durableId="654D5047" w16cex:dateUtc="2025-01-17T09:12:00Z"/>
  <w16cex:commentExtensible w16cex:durableId="2B348E9E" w16cex:dateUtc="2025-01-17T07:09:00Z"/>
  <w16cex:commentExtensible w16cex:durableId="4E35E30A" w16cex:dateUtc="2025-01-17T09:14:00Z"/>
  <w16cex:commentExtensible w16cex:durableId="2B348EBF" w16cex:dateUtc="2025-01-17T07:09:00Z"/>
  <w16cex:commentExtensible w16cex:durableId="3F3DFB78" w16cex:dateUtc="2025-01-17T12:51:00Z"/>
  <w16cex:commentExtensible w16cex:durableId="2B348ECC" w16cex:dateUtc="2025-01-17T07:09:00Z"/>
  <w16cex:commentExtensible w16cex:durableId="7B8C2AA7" w16cex:dateUtc="2025-01-17T09:23:00Z"/>
  <w16cex:commentExtensible w16cex:durableId="2B348ED5" w16cex:dateUtc="2025-01-17T07:09:00Z"/>
  <w16cex:commentExtensible w16cex:durableId="2C95239E" w16cex:dateUtc="2025-01-17T09:23:00Z"/>
  <w16cex:commentExtensible w16cex:durableId="2B348F1E" w16cex:dateUtc="2025-01-17T07:11:00Z"/>
  <w16cex:commentExtensible w16cex:durableId="027C9CC0" w16cex:dateUtc="2025-01-17T12:53:00Z"/>
  <w16cex:commentExtensible w16cex:durableId="2B348F36" w16cex:dateUtc="2025-01-17T07:11:00Z"/>
  <w16cex:commentExtensible w16cex:durableId="771B6C8D" w16cex:dateUtc="2025-01-17T12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77F7276" w16cid:durableId="36340010"/>
  <w16cid:commentId w16cid:paraId="3040369A" w16cid:durableId="2B348E8C"/>
  <w16cid:commentId w16cid:paraId="096736EC" w16cid:durableId="654D5047"/>
  <w16cid:commentId w16cid:paraId="62DCC579" w16cid:durableId="2B348E9E"/>
  <w16cid:commentId w16cid:paraId="5B42C9DC" w16cid:durableId="4E35E30A"/>
  <w16cid:commentId w16cid:paraId="3009DC9F" w16cid:durableId="2B348EBF"/>
  <w16cid:commentId w16cid:paraId="51A57CEE" w16cid:durableId="3F3DFB78"/>
  <w16cid:commentId w16cid:paraId="3269483C" w16cid:durableId="2B348ECC"/>
  <w16cid:commentId w16cid:paraId="459DF086" w16cid:durableId="7B8C2AA7"/>
  <w16cid:commentId w16cid:paraId="2D55826C" w16cid:durableId="2B348ED5"/>
  <w16cid:commentId w16cid:paraId="4AEDD1A7" w16cid:durableId="2C95239E"/>
  <w16cid:commentId w16cid:paraId="5DD855AB" w16cid:durableId="2B348F1E"/>
  <w16cid:commentId w16cid:paraId="786BC8C0" w16cid:durableId="027C9CC0"/>
  <w16cid:commentId w16cid:paraId="055B9CB7" w16cid:durableId="2B348F36"/>
  <w16cid:commentId w16cid:paraId="24563D86" w16cid:durableId="771B6C8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34F675" w14:textId="77777777" w:rsidR="00650E2B" w:rsidRDefault="00650E2B" w:rsidP="00141EBC">
      <w:r>
        <w:separator/>
      </w:r>
    </w:p>
  </w:endnote>
  <w:endnote w:type="continuationSeparator" w:id="0">
    <w:p w14:paraId="28F3D55B" w14:textId="77777777" w:rsidR="00650E2B" w:rsidRDefault="00650E2B" w:rsidP="00141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95F5D" w14:textId="22B69407" w:rsidR="00E515E0" w:rsidRPr="00F6669F" w:rsidRDefault="00E515E0" w:rsidP="00141EBC">
    <w:pPr>
      <w:pBdr>
        <w:top w:val="single" w:sz="4" w:space="0" w:color="auto"/>
      </w:pBdr>
      <w:tabs>
        <w:tab w:val="left" w:pos="2835"/>
        <w:tab w:val="center" w:pos="4536"/>
        <w:tab w:val="right" w:pos="9072"/>
      </w:tabs>
      <w:suppressAutoHyphens/>
      <w:spacing w:before="120"/>
      <w:ind w:left="1276" w:hanging="1276"/>
      <w:jc w:val="both"/>
      <w:rPr>
        <w:rFonts w:ascii="Tahoma" w:hAnsi="Tahoma" w:cs="Tahoma"/>
        <w:b/>
        <w:color w:val="0000FF"/>
        <w:sz w:val="14"/>
        <w:szCs w:val="14"/>
      </w:rPr>
    </w:pPr>
    <w:r w:rsidRPr="000F66E4">
      <w:rPr>
        <w:rFonts w:ascii="Tahoma" w:hAnsi="Tahoma" w:cs="Tahoma"/>
        <w:sz w:val="14"/>
        <w:szCs w:val="14"/>
        <w:lang w:val="x-none" w:eastAsia="ar-SA"/>
      </w:rPr>
      <w:t>Nazwa zamówienia:</w:t>
    </w:r>
    <w:r w:rsidRPr="000F66E4">
      <w:rPr>
        <w:rFonts w:ascii="Tahoma" w:hAnsi="Tahoma" w:cs="Tahoma"/>
        <w:b/>
        <w:sz w:val="14"/>
        <w:szCs w:val="14"/>
        <w:lang w:val="x-none" w:eastAsia="ar-SA"/>
      </w:rPr>
      <w:t xml:space="preserve"> </w:t>
    </w:r>
    <w:r w:rsidRPr="00227547">
      <w:rPr>
        <w:rFonts w:ascii="Tahoma" w:hAnsi="Tahoma" w:cs="Tahoma"/>
        <w:b/>
        <w:color w:val="0000FF"/>
        <w:sz w:val="14"/>
        <w:szCs w:val="14"/>
      </w:rPr>
      <w:t xml:space="preserve">Dostawa i montaż wyposażenia </w:t>
    </w:r>
    <w:r>
      <w:rPr>
        <w:rFonts w:ascii="Tahoma" w:hAnsi="Tahoma" w:cs="Tahoma"/>
        <w:b/>
        <w:color w:val="0000FF"/>
        <w:sz w:val="14"/>
        <w:szCs w:val="14"/>
      </w:rPr>
      <w:t xml:space="preserve">do </w:t>
    </w:r>
    <w:r w:rsidRPr="00227547">
      <w:rPr>
        <w:rFonts w:ascii="Tahoma" w:hAnsi="Tahoma" w:cs="Tahoma"/>
        <w:b/>
        <w:color w:val="0000FF"/>
        <w:sz w:val="14"/>
        <w:szCs w:val="14"/>
      </w:rPr>
      <w:t>15 domków rekreacyjnych</w:t>
    </w:r>
  </w:p>
  <w:p w14:paraId="538C2E34" w14:textId="77777777" w:rsidR="00E515E0" w:rsidRPr="00424BC8" w:rsidRDefault="00E515E0" w:rsidP="00141EBC">
    <w:pPr>
      <w:pBdr>
        <w:top w:val="single" w:sz="4" w:space="0" w:color="auto"/>
      </w:pBdr>
      <w:tabs>
        <w:tab w:val="left" w:pos="2835"/>
        <w:tab w:val="center" w:pos="4536"/>
        <w:tab w:val="right" w:pos="9072"/>
      </w:tabs>
      <w:suppressAutoHyphens/>
      <w:spacing w:before="120"/>
      <w:ind w:left="1276" w:hanging="1276"/>
      <w:rPr>
        <w:rFonts w:ascii="Tahoma" w:hAnsi="Tahoma" w:cs="Tahoma"/>
        <w:b/>
        <w:i/>
        <w:sz w:val="14"/>
        <w:szCs w:val="14"/>
      </w:rPr>
    </w:pPr>
  </w:p>
  <w:p w14:paraId="43D55C4E" w14:textId="77777777" w:rsidR="00E515E0" w:rsidRPr="00614E28" w:rsidRDefault="00E515E0" w:rsidP="00141EBC">
    <w:pPr>
      <w:pStyle w:val="Stopka"/>
      <w:rPr>
        <w:rFonts w:ascii="Calibri" w:eastAsia="Calibri" w:hAnsi="Calibri"/>
        <w:sz w:val="22"/>
        <w:szCs w:val="22"/>
        <w:lang w:eastAsia="en-US"/>
      </w:rPr>
    </w:pPr>
    <w:r>
      <w:rPr>
        <w:rFonts w:ascii="Tahoma" w:hAnsi="Tahoma" w:cs="Tahoma"/>
        <w:sz w:val="14"/>
        <w:szCs w:val="12"/>
      </w:rPr>
      <w:t>Nr zamówienia: 1/</w:t>
    </w:r>
    <w:r w:rsidRPr="003D63A3">
      <w:rPr>
        <w:rFonts w:ascii="Tahoma" w:hAnsi="Tahoma" w:cs="Tahoma"/>
        <w:sz w:val="14"/>
        <w:szCs w:val="12"/>
      </w:rPr>
      <w:t>AKWAMARINA/2025</w:t>
    </w:r>
  </w:p>
  <w:p w14:paraId="2E961219" w14:textId="00A08868" w:rsidR="00E515E0" w:rsidRPr="00141EBC" w:rsidRDefault="00E515E0" w:rsidP="00141EBC">
    <w:pPr>
      <w:pStyle w:val="Stopka"/>
      <w:jc w:val="right"/>
      <w:rPr>
        <w:rFonts w:ascii="Tahoma" w:hAnsi="Tahoma" w:cs="Tahoma"/>
        <w:sz w:val="14"/>
        <w:szCs w:val="12"/>
      </w:rPr>
    </w:pPr>
    <w:r w:rsidRPr="00614E28">
      <w:rPr>
        <w:rFonts w:ascii="Tahoma" w:hAnsi="Tahoma" w:cs="Tahoma"/>
        <w:sz w:val="14"/>
        <w:szCs w:val="12"/>
      </w:rPr>
      <w:t xml:space="preserve">Strona </w:t>
    </w:r>
    <w:r w:rsidRPr="00614E28">
      <w:rPr>
        <w:rFonts w:ascii="Tahoma" w:hAnsi="Tahoma" w:cs="Tahoma"/>
        <w:sz w:val="14"/>
        <w:szCs w:val="12"/>
      </w:rPr>
      <w:fldChar w:fldCharType="begin"/>
    </w:r>
    <w:r w:rsidRPr="00614E28">
      <w:rPr>
        <w:rFonts w:ascii="Tahoma" w:hAnsi="Tahoma" w:cs="Tahoma"/>
        <w:sz w:val="14"/>
        <w:szCs w:val="12"/>
      </w:rPr>
      <w:instrText>PAGE  \* Arabic  \* MERGEFORMAT</w:instrText>
    </w:r>
    <w:r w:rsidRPr="00614E28">
      <w:rPr>
        <w:rFonts w:ascii="Tahoma" w:hAnsi="Tahoma" w:cs="Tahoma"/>
        <w:sz w:val="14"/>
        <w:szCs w:val="12"/>
      </w:rPr>
      <w:fldChar w:fldCharType="separate"/>
    </w:r>
    <w:r w:rsidR="00CB0B04">
      <w:rPr>
        <w:rFonts w:ascii="Tahoma" w:hAnsi="Tahoma" w:cs="Tahoma"/>
        <w:noProof/>
        <w:sz w:val="14"/>
        <w:szCs w:val="12"/>
      </w:rPr>
      <w:t>19</w:t>
    </w:r>
    <w:r w:rsidRPr="00614E28">
      <w:rPr>
        <w:rFonts w:ascii="Tahoma" w:hAnsi="Tahoma" w:cs="Tahoma"/>
        <w:sz w:val="14"/>
        <w:szCs w:val="12"/>
      </w:rPr>
      <w:fldChar w:fldCharType="end"/>
    </w:r>
    <w:r w:rsidRPr="00614E28">
      <w:rPr>
        <w:rFonts w:ascii="Tahoma" w:hAnsi="Tahoma" w:cs="Tahoma"/>
        <w:sz w:val="14"/>
        <w:szCs w:val="12"/>
      </w:rPr>
      <w:t xml:space="preserve"> z </w:t>
    </w:r>
    <w:r w:rsidRPr="00614E28">
      <w:rPr>
        <w:rFonts w:ascii="Tahoma" w:hAnsi="Tahoma" w:cs="Tahoma"/>
        <w:sz w:val="14"/>
        <w:szCs w:val="12"/>
      </w:rPr>
      <w:fldChar w:fldCharType="begin"/>
    </w:r>
    <w:r w:rsidRPr="00614E28">
      <w:rPr>
        <w:rFonts w:ascii="Tahoma" w:hAnsi="Tahoma" w:cs="Tahoma"/>
        <w:sz w:val="14"/>
        <w:szCs w:val="12"/>
      </w:rPr>
      <w:instrText>NUMPAGES  \* Arabic  \* MERGEFORMAT</w:instrText>
    </w:r>
    <w:r w:rsidRPr="00614E28">
      <w:rPr>
        <w:rFonts w:ascii="Tahoma" w:hAnsi="Tahoma" w:cs="Tahoma"/>
        <w:sz w:val="14"/>
        <w:szCs w:val="12"/>
      </w:rPr>
      <w:fldChar w:fldCharType="separate"/>
    </w:r>
    <w:r w:rsidR="00CB0B04">
      <w:rPr>
        <w:rFonts w:ascii="Tahoma" w:hAnsi="Tahoma" w:cs="Tahoma"/>
        <w:noProof/>
        <w:sz w:val="14"/>
        <w:szCs w:val="12"/>
      </w:rPr>
      <w:t>37</w:t>
    </w:r>
    <w:r w:rsidRPr="00614E28">
      <w:rPr>
        <w:rFonts w:ascii="Tahoma" w:hAnsi="Tahoma" w:cs="Tahoma"/>
        <w:sz w:val="14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0C0CC4" w14:textId="77777777" w:rsidR="00650E2B" w:rsidRDefault="00650E2B" w:rsidP="00141EBC">
      <w:r>
        <w:separator/>
      </w:r>
    </w:p>
  </w:footnote>
  <w:footnote w:type="continuationSeparator" w:id="0">
    <w:p w14:paraId="72ED8705" w14:textId="77777777" w:rsidR="00650E2B" w:rsidRDefault="00650E2B" w:rsidP="00141E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6EBB8" w14:textId="02E97B90" w:rsidR="00E515E0" w:rsidRPr="00BC705D" w:rsidRDefault="00E515E0" w:rsidP="00141EBC">
    <w:pPr>
      <w:pStyle w:val="Nagwek"/>
      <w:rPr>
        <w:rFonts w:ascii="Tahoma" w:hAnsi="Tahoma" w:cs="Tahoma"/>
        <w:sz w:val="14"/>
        <w:szCs w:val="14"/>
      </w:rPr>
    </w:pPr>
    <w:r w:rsidRPr="00BC705D">
      <w:rPr>
        <w:rFonts w:ascii="Tahoma" w:hAnsi="Tahoma" w:cs="Tahoma"/>
        <w:sz w:val="14"/>
        <w:szCs w:val="14"/>
      </w:rPr>
      <w:t>załącznik nr 1</w:t>
    </w:r>
    <w:r>
      <w:rPr>
        <w:rFonts w:ascii="Tahoma" w:hAnsi="Tahoma" w:cs="Tahoma"/>
        <w:sz w:val="14"/>
        <w:szCs w:val="14"/>
      </w:rPr>
      <w:t>b</w:t>
    </w:r>
    <w:r w:rsidRPr="00BC705D">
      <w:rPr>
        <w:rFonts w:ascii="Tahoma" w:hAnsi="Tahoma" w:cs="Tahoma"/>
        <w:sz w:val="14"/>
        <w:szCs w:val="14"/>
      </w:rPr>
      <w:t xml:space="preserve"> do SWZ </w:t>
    </w:r>
  </w:p>
  <w:p w14:paraId="40A58906" w14:textId="77777777" w:rsidR="00E515E0" w:rsidRDefault="00E515E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C756E"/>
    <w:multiLevelType w:val="hybridMultilevel"/>
    <w:tmpl w:val="9B545286"/>
    <w:lvl w:ilvl="0" w:tplc="368AAD10">
      <w:start w:val="1"/>
      <w:numFmt w:val="upperRoman"/>
      <w:lvlText w:val="%1."/>
      <w:lvlJc w:val="righ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FFC4A73"/>
    <w:multiLevelType w:val="hybridMultilevel"/>
    <w:tmpl w:val="085AD4A8"/>
    <w:lvl w:ilvl="0" w:tplc="92E0344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C17C1"/>
    <w:multiLevelType w:val="hybridMultilevel"/>
    <w:tmpl w:val="248C5D90"/>
    <w:lvl w:ilvl="0" w:tplc="0415000F">
      <w:start w:val="1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81767"/>
    <w:multiLevelType w:val="hybridMultilevel"/>
    <w:tmpl w:val="94724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D1101"/>
    <w:multiLevelType w:val="hybridMultilevel"/>
    <w:tmpl w:val="8A267C08"/>
    <w:lvl w:ilvl="0" w:tplc="A3CC40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BE45FD"/>
    <w:multiLevelType w:val="hybridMultilevel"/>
    <w:tmpl w:val="48B49C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4E41A9"/>
    <w:multiLevelType w:val="hybridMultilevel"/>
    <w:tmpl w:val="734EF1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9C3"/>
    <w:rsid w:val="00032C47"/>
    <w:rsid w:val="00054A46"/>
    <w:rsid w:val="00064F5C"/>
    <w:rsid w:val="00090EE7"/>
    <w:rsid w:val="000A0E8B"/>
    <w:rsid w:val="000A5476"/>
    <w:rsid w:val="000B19E2"/>
    <w:rsid w:val="000C3C0A"/>
    <w:rsid w:val="000C5AD1"/>
    <w:rsid w:val="000C663D"/>
    <w:rsid w:val="000E2615"/>
    <w:rsid w:val="000E3C99"/>
    <w:rsid w:val="00106F71"/>
    <w:rsid w:val="00111ACB"/>
    <w:rsid w:val="00114858"/>
    <w:rsid w:val="0011642C"/>
    <w:rsid w:val="00123E0B"/>
    <w:rsid w:val="00140180"/>
    <w:rsid w:val="00141EBC"/>
    <w:rsid w:val="00146424"/>
    <w:rsid w:val="001545AA"/>
    <w:rsid w:val="00181642"/>
    <w:rsid w:val="001A29F8"/>
    <w:rsid w:val="001A6E3D"/>
    <w:rsid w:val="001F0A9E"/>
    <w:rsid w:val="001F1278"/>
    <w:rsid w:val="002038A4"/>
    <w:rsid w:val="00210F92"/>
    <w:rsid w:val="002476F9"/>
    <w:rsid w:val="00267908"/>
    <w:rsid w:val="00292485"/>
    <w:rsid w:val="002A3C98"/>
    <w:rsid w:val="002B4056"/>
    <w:rsid w:val="002C3F36"/>
    <w:rsid w:val="002E0C03"/>
    <w:rsid w:val="002E3759"/>
    <w:rsid w:val="002E41F5"/>
    <w:rsid w:val="003020BE"/>
    <w:rsid w:val="00306A76"/>
    <w:rsid w:val="003449AA"/>
    <w:rsid w:val="00377F75"/>
    <w:rsid w:val="003C0FA8"/>
    <w:rsid w:val="003F0290"/>
    <w:rsid w:val="00407C54"/>
    <w:rsid w:val="00415BA0"/>
    <w:rsid w:val="00436B24"/>
    <w:rsid w:val="00436E4C"/>
    <w:rsid w:val="004454DE"/>
    <w:rsid w:val="00461B82"/>
    <w:rsid w:val="00471756"/>
    <w:rsid w:val="00472E9E"/>
    <w:rsid w:val="0047642D"/>
    <w:rsid w:val="004907AC"/>
    <w:rsid w:val="00492F01"/>
    <w:rsid w:val="0049719E"/>
    <w:rsid w:val="004C1317"/>
    <w:rsid w:val="004C5871"/>
    <w:rsid w:val="004E5A9D"/>
    <w:rsid w:val="004F3FE8"/>
    <w:rsid w:val="004F5B9E"/>
    <w:rsid w:val="00535DB5"/>
    <w:rsid w:val="005A22F0"/>
    <w:rsid w:val="005B3161"/>
    <w:rsid w:val="005C170B"/>
    <w:rsid w:val="005F3EAA"/>
    <w:rsid w:val="006241BC"/>
    <w:rsid w:val="006363B3"/>
    <w:rsid w:val="00650E2B"/>
    <w:rsid w:val="00655145"/>
    <w:rsid w:val="0066698B"/>
    <w:rsid w:val="006830D9"/>
    <w:rsid w:val="00684503"/>
    <w:rsid w:val="0069151F"/>
    <w:rsid w:val="00691862"/>
    <w:rsid w:val="00692025"/>
    <w:rsid w:val="00693947"/>
    <w:rsid w:val="006B270D"/>
    <w:rsid w:val="006B3EE6"/>
    <w:rsid w:val="006D30E5"/>
    <w:rsid w:val="006F440C"/>
    <w:rsid w:val="006F78AC"/>
    <w:rsid w:val="0070639B"/>
    <w:rsid w:val="00712DEC"/>
    <w:rsid w:val="00745DCC"/>
    <w:rsid w:val="00751A46"/>
    <w:rsid w:val="007525E5"/>
    <w:rsid w:val="00773FD8"/>
    <w:rsid w:val="00795A3B"/>
    <w:rsid w:val="007B690D"/>
    <w:rsid w:val="007D0C7A"/>
    <w:rsid w:val="007F5F91"/>
    <w:rsid w:val="007F74F1"/>
    <w:rsid w:val="00803881"/>
    <w:rsid w:val="00817AD1"/>
    <w:rsid w:val="00821B41"/>
    <w:rsid w:val="00830C3D"/>
    <w:rsid w:val="00842ABD"/>
    <w:rsid w:val="00845BBC"/>
    <w:rsid w:val="00851EE9"/>
    <w:rsid w:val="00873474"/>
    <w:rsid w:val="008F7737"/>
    <w:rsid w:val="00907A13"/>
    <w:rsid w:val="009241C6"/>
    <w:rsid w:val="00925C4D"/>
    <w:rsid w:val="009421A4"/>
    <w:rsid w:val="00972943"/>
    <w:rsid w:val="009838B2"/>
    <w:rsid w:val="00995DDE"/>
    <w:rsid w:val="009A4655"/>
    <w:rsid w:val="009A6DAB"/>
    <w:rsid w:val="009B4761"/>
    <w:rsid w:val="009E5C61"/>
    <w:rsid w:val="00A20CDE"/>
    <w:rsid w:val="00A65760"/>
    <w:rsid w:val="00A72D82"/>
    <w:rsid w:val="00A76734"/>
    <w:rsid w:val="00A769AC"/>
    <w:rsid w:val="00B16F75"/>
    <w:rsid w:val="00B229C3"/>
    <w:rsid w:val="00B61E5B"/>
    <w:rsid w:val="00B807E7"/>
    <w:rsid w:val="00B831E9"/>
    <w:rsid w:val="00BA7F21"/>
    <w:rsid w:val="00BB3BCE"/>
    <w:rsid w:val="00BB7E3E"/>
    <w:rsid w:val="00BC4D0B"/>
    <w:rsid w:val="00BD0356"/>
    <w:rsid w:val="00C03DBD"/>
    <w:rsid w:val="00C12EFD"/>
    <w:rsid w:val="00C35005"/>
    <w:rsid w:val="00C45F9B"/>
    <w:rsid w:val="00C61CE3"/>
    <w:rsid w:val="00C667D6"/>
    <w:rsid w:val="00C75EBC"/>
    <w:rsid w:val="00C81263"/>
    <w:rsid w:val="00C91C1D"/>
    <w:rsid w:val="00CB0B04"/>
    <w:rsid w:val="00CB0D99"/>
    <w:rsid w:val="00CB187B"/>
    <w:rsid w:val="00CB7151"/>
    <w:rsid w:val="00D24F35"/>
    <w:rsid w:val="00D43F6B"/>
    <w:rsid w:val="00D474DD"/>
    <w:rsid w:val="00D521F2"/>
    <w:rsid w:val="00D6662C"/>
    <w:rsid w:val="00D748BB"/>
    <w:rsid w:val="00D867A7"/>
    <w:rsid w:val="00D91D60"/>
    <w:rsid w:val="00D93C02"/>
    <w:rsid w:val="00DB1C32"/>
    <w:rsid w:val="00DB1FBD"/>
    <w:rsid w:val="00DC3A3C"/>
    <w:rsid w:val="00E0030C"/>
    <w:rsid w:val="00E515E0"/>
    <w:rsid w:val="00E645AE"/>
    <w:rsid w:val="00E7635E"/>
    <w:rsid w:val="00E86B06"/>
    <w:rsid w:val="00EB78A8"/>
    <w:rsid w:val="00F14334"/>
    <w:rsid w:val="00F218C0"/>
    <w:rsid w:val="00F4195B"/>
    <w:rsid w:val="00F5197C"/>
    <w:rsid w:val="00F54E48"/>
    <w:rsid w:val="00F64B98"/>
    <w:rsid w:val="00F67385"/>
    <w:rsid w:val="00F71C98"/>
    <w:rsid w:val="00FA67B6"/>
    <w:rsid w:val="00FC1417"/>
    <w:rsid w:val="00FF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F306E"/>
  <w15:chartTrackingRefBased/>
  <w15:docId w15:val="{CCB80442-0DBF-4B70-AF12-EC83238E8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15E0"/>
    <w:pPr>
      <w:spacing w:after="0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7294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7294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7294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7294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7294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7294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7294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7294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7294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729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9729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729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729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729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729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729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729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729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729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9729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72943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9729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7294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9729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72943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9729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729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729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72943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9E5C61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5C61"/>
    <w:rPr>
      <w:color w:val="605E5C"/>
      <w:shd w:val="clear" w:color="auto" w:fill="E1DFDD"/>
    </w:rPr>
  </w:style>
  <w:style w:type="character" w:customStyle="1" w:styleId="pip-product-detailsmaterial-sub-header">
    <w:name w:val="pip-product-details__material-sub-header"/>
    <w:basedOn w:val="Domylnaczcionkaakapitu"/>
    <w:rsid w:val="00873474"/>
  </w:style>
  <w:style w:type="character" w:customStyle="1" w:styleId="pip-product-detailsmaterial-header">
    <w:name w:val="pip-product-details__material-header"/>
    <w:basedOn w:val="Domylnaczcionkaakapitu"/>
    <w:rsid w:val="00873474"/>
  </w:style>
  <w:style w:type="paragraph" w:customStyle="1" w:styleId="pip-product-detailsparagraph">
    <w:name w:val="pip-product-details__paragraph"/>
    <w:basedOn w:val="Normalny"/>
    <w:rsid w:val="009241C6"/>
    <w:pPr>
      <w:spacing w:before="100" w:beforeAutospacing="1" w:after="100" w:afterAutospacing="1"/>
    </w:pPr>
  </w:style>
  <w:style w:type="character" w:customStyle="1" w:styleId="pip-product-detailscare-header">
    <w:name w:val="pip-product-details__care-header"/>
    <w:basedOn w:val="Domylnaczcionkaakapitu"/>
    <w:rsid w:val="001F1278"/>
  </w:style>
  <w:style w:type="paragraph" w:customStyle="1" w:styleId="pip-product-detailslabel">
    <w:name w:val="pip-product-details__label"/>
    <w:basedOn w:val="Normalny"/>
    <w:rsid w:val="001F1278"/>
    <w:pPr>
      <w:spacing w:before="100" w:beforeAutospacing="1" w:after="100" w:afterAutospacing="1"/>
    </w:pPr>
  </w:style>
  <w:style w:type="paragraph" w:customStyle="1" w:styleId="pip-product-dimensionsmeasurement-wrapper">
    <w:name w:val="pip-product-dimensions__measurement-wrapper"/>
    <w:basedOn w:val="Normalny"/>
    <w:rsid w:val="006830D9"/>
    <w:pPr>
      <w:spacing w:before="100" w:beforeAutospacing="1" w:after="100" w:afterAutospacing="1"/>
    </w:pPr>
  </w:style>
  <w:style w:type="character" w:customStyle="1" w:styleId="pip-product-dimensionsmeasurement-name">
    <w:name w:val="pip-product-dimensions__measurement-name"/>
    <w:basedOn w:val="Domylnaczcionkaakapitu"/>
    <w:rsid w:val="006830D9"/>
  </w:style>
  <w:style w:type="character" w:customStyle="1" w:styleId="pip-header-sectiontitle--big">
    <w:name w:val="pip-header-section__title--big"/>
    <w:basedOn w:val="Domylnaczcionkaakapitu"/>
    <w:rsid w:val="00E645AE"/>
  </w:style>
  <w:style w:type="character" w:customStyle="1" w:styleId="apple-converted-space">
    <w:name w:val="apple-converted-space"/>
    <w:basedOn w:val="Domylnaczcionkaakapitu"/>
    <w:rsid w:val="00E645AE"/>
  </w:style>
  <w:style w:type="character" w:customStyle="1" w:styleId="pip-header-sectiondescription-text">
    <w:name w:val="pip-header-section__description-text"/>
    <w:basedOn w:val="Domylnaczcionkaakapitu"/>
    <w:rsid w:val="00E645AE"/>
  </w:style>
  <w:style w:type="character" w:styleId="Odwoaniedokomentarza">
    <w:name w:val="annotation reference"/>
    <w:basedOn w:val="Domylnaczcionkaakapitu"/>
    <w:uiPriority w:val="99"/>
    <w:semiHidden/>
    <w:unhideWhenUsed/>
    <w:rsid w:val="004E5A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5A9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5A9D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5A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5A9D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5A9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5A9D"/>
    <w:rPr>
      <w:rFonts w:ascii="Segoe UI" w:eastAsia="Times New Roman" w:hAnsi="Segoe UI" w:cs="Segoe UI"/>
      <w:kern w:val="0"/>
      <w:sz w:val="18"/>
      <w:szCs w:val="18"/>
      <w:lang w:eastAsia="pl-PL"/>
      <w14:ligatures w14:val="none"/>
    </w:rPr>
  </w:style>
  <w:style w:type="table" w:styleId="Tabela-Siatka">
    <w:name w:val="Table Grid"/>
    <w:basedOn w:val="Standardowy"/>
    <w:uiPriority w:val="39"/>
    <w:rsid w:val="004E5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41E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1EBC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nhideWhenUsed/>
    <w:rsid w:val="00141EB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41EBC"/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5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0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5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2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61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%20Kopcisz\AppData\Local\Microsoft\Windows\INetCache\Content.Outlook\WFTJPPI6\Kosztorys%20domek%206%20osobowy%20wersja%20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E9314-8DE8-4AE4-8330-4270854F8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Kosztorys domek 6 osobowy wersja 2.dotx</Template>
  <TotalTime>8</TotalTime>
  <Pages>1</Pages>
  <Words>3278</Words>
  <Characters>19669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Kopcisz</dc:creator>
  <cp:keywords/>
  <dc:description/>
  <cp:lastModifiedBy>ajanyk</cp:lastModifiedBy>
  <cp:revision>7</cp:revision>
  <dcterms:created xsi:type="dcterms:W3CDTF">2025-01-22T06:58:00Z</dcterms:created>
  <dcterms:modified xsi:type="dcterms:W3CDTF">2025-01-22T12:29:00Z</dcterms:modified>
</cp:coreProperties>
</file>